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840" w:rsidRPr="006E792C" w:rsidRDefault="00770C05" w:rsidP="00770C05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-116205</wp:posOffset>
            </wp:positionH>
            <wp:positionV relativeFrom="paragraph">
              <wp:posOffset>0</wp:posOffset>
            </wp:positionV>
            <wp:extent cx="798195" cy="648970"/>
            <wp:effectExtent l="0" t="0" r="1905" b="0"/>
            <wp:wrapTight wrapText="bothSides">
              <wp:wrapPolygon edited="0">
                <wp:start x="0" y="0"/>
                <wp:lineTo x="0" y="20924"/>
                <wp:lineTo x="21136" y="20924"/>
                <wp:lineTo x="21136" y="0"/>
                <wp:lineTo x="0" y="0"/>
              </wp:wrapPolygon>
            </wp:wrapTight>
            <wp:docPr id="25" name="Picture 25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  <w:lang w:val="de-DE"/>
        </w:rPr>
        <w:t>Y</w:t>
      </w:r>
      <w:r w:rsidR="00715840" w:rsidRPr="006E792C">
        <w:rPr>
          <w:rFonts w:ascii="Times New Roman" w:hAnsi="Times New Roman"/>
          <w:sz w:val="28"/>
          <w:szCs w:val="28"/>
          <w:lang w:val="de-DE"/>
        </w:rPr>
        <w:t xml:space="preserve">AYASAN RUMAH SAKIT </w:t>
      </w:r>
      <w:r w:rsidR="00715840"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715840" w:rsidRPr="006E792C">
        <w:rPr>
          <w:rFonts w:ascii="Times New Roman" w:hAnsi="Times New Roman"/>
          <w:sz w:val="28"/>
          <w:szCs w:val="28"/>
          <w:lang w:val="de-DE"/>
        </w:rPr>
        <w:t>ISLAM NUSA TENGGARA BARAT</w:t>
      </w:r>
    </w:p>
    <w:p w:rsidR="00715840" w:rsidRPr="006E792C" w:rsidRDefault="00370B45" w:rsidP="00770C05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 xml:space="preserve">INSTITUT </w:t>
      </w:r>
      <w:r w:rsidR="00715840" w:rsidRPr="006E792C">
        <w:rPr>
          <w:rFonts w:ascii="Times New Roman" w:hAnsi="Times New Roman"/>
          <w:b/>
          <w:sz w:val="28"/>
          <w:szCs w:val="28"/>
          <w:lang w:val="de-DE"/>
        </w:rPr>
        <w:t>KESEHATAN YARSI MATARAM</w:t>
      </w:r>
      <w:r w:rsidR="00715840" w:rsidRPr="006E792C"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15840">
        <w:rPr>
          <w:rFonts w:ascii="Times New Roman" w:hAnsi="Times New Roman"/>
          <w:color w:val="000000"/>
          <w:sz w:val="18"/>
          <w:szCs w:val="18"/>
          <w:lang w:val="en-GB"/>
        </w:rPr>
        <w:t xml:space="preserve">   </w:t>
      </w:r>
      <w:r w:rsidR="00715840" w:rsidRPr="006E792C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="00715840" w:rsidRPr="006E792C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="00715840" w:rsidRPr="006E792C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="00715840" w:rsidRPr="006E792C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="00715840" w:rsidRPr="006E792C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="00715840" w:rsidRPr="006E792C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="00715840" w:rsidRPr="006E792C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="00715840" w:rsidRPr="006E792C">
        <w:rPr>
          <w:rFonts w:ascii="Times New Roman" w:hAnsi="Times New Roman"/>
          <w:color w:val="000000"/>
          <w:sz w:val="20"/>
          <w:szCs w:val="18"/>
        </w:rPr>
        <w:t xml:space="preserve"> (0370) 6161261 Kode Pos</w:t>
      </w:r>
      <w:r w:rsidR="00715840">
        <w:rPr>
          <w:rFonts w:ascii="Times New Roman" w:hAnsi="Times New Roman"/>
          <w:color w:val="000000"/>
          <w:sz w:val="20"/>
          <w:szCs w:val="18"/>
        </w:rPr>
        <w:t xml:space="preserve"> </w:t>
      </w:r>
      <w:r w:rsidR="00715840" w:rsidRPr="006E792C">
        <w:rPr>
          <w:rFonts w:ascii="Times New Roman" w:hAnsi="Times New Roman"/>
          <w:color w:val="000000"/>
          <w:sz w:val="20"/>
          <w:szCs w:val="18"/>
        </w:rPr>
        <w:t xml:space="preserve"> 83127</w:t>
      </w:r>
    </w:p>
    <w:p w:rsidR="00715840" w:rsidRPr="006E792C" w:rsidRDefault="00715840" w:rsidP="00770C05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6E792C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7" w:history="1">
        <w:r w:rsidRPr="006E792C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6E792C">
        <w:rPr>
          <w:rFonts w:ascii="Times New Roman" w:hAnsi="Times New Roman"/>
          <w:szCs w:val="18"/>
        </w:rPr>
        <w:t>.</w:t>
      </w:r>
      <w:r w:rsidRPr="006E792C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8" w:history="1">
        <w:r w:rsidRPr="006E792C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715840" w:rsidRPr="006E792C" w:rsidRDefault="00EE533B" w:rsidP="00715840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rFonts w:ascii="Times New Roman" w:hAnsi="Times New Roman"/>
          <w:noProof/>
          <w:sz w:val="26"/>
          <w:lang w:val="en-GB" w:eastAsia="en-GB"/>
        </w:rPr>
        <w:pict>
          <v:line id="_x0000_s1026" style="position:absolute;left:0;text-align:left;flip:y;z-index:251685888;visibility:visible;mso-wrap-distance-top:-6e-5mm;mso-wrap-distance-bottom:-6e-5mm" from="-.1pt,1.85pt" to="501.0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" strokeweight="4.5pt">
            <v:stroke linestyle="thinThick"/>
          </v:line>
        </w:pict>
      </w:r>
    </w:p>
    <w:p w:rsidR="00715840" w:rsidRDefault="00715840" w:rsidP="00715840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    </w:t>
      </w:r>
    </w:p>
    <w:p w:rsidR="0096153C" w:rsidRDefault="00715840" w:rsidP="0096153C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 </w:t>
      </w:r>
      <w:r w:rsidRPr="006E792C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715840" w:rsidRDefault="00EB113B" w:rsidP="0096153C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301191">
        <w:rPr>
          <w:rFonts w:ascii="Comic Sans MS" w:hAnsi="Comic Sans MS"/>
          <w:sz w:val="20"/>
          <w:szCs w:val="20"/>
        </w:rPr>
        <w:t xml:space="preserve"> </w:t>
      </w:r>
      <w:r w:rsidR="008952B3">
        <w:rPr>
          <w:rFonts w:ascii="Comic Sans MS" w:hAnsi="Comic Sans MS"/>
          <w:sz w:val="20"/>
          <w:szCs w:val="20"/>
        </w:rPr>
        <w:t xml:space="preserve">  </w:t>
      </w:r>
      <w:r w:rsidR="00301191">
        <w:rPr>
          <w:rFonts w:ascii="Comic Sans MS" w:hAnsi="Comic Sans MS"/>
          <w:sz w:val="20"/>
          <w:szCs w:val="20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4842E4">
        <w:rPr>
          <w:rFonts w:ascii="Times New Roman" w:hAnsi="Times New Roman"/>
          <w:sz w:val="24"/>
          <w:szCs w:val="24"/>
        </w:rPr>
        <w:t xml:space="preserve"> </w:t>
      </w:r>
      <w:r w:rsidR="00297CC4">
        <w:rPr>
          <w:rFonts w:ascii="Times New Roman" w:hAnsi="Times New Roman"/>
          <w:sz w:val="24"/>
          <w:szCs w:val="24"/>
        </w:rPr>
        <w:t>/STIKES/Y.III/I-E/</w:t>
      </w:r>
      <w:r w:rsidR="00846F6C">
        <w:rPr>
          <w:rFonts w:ascii="Times New Roman" w:hAnsi="Times New Roman"/>
          <w:sz w:val="24"/>
          <w:szCs w:val="24"/>
        </w:rPr>
        <w:t>X</w:t>
      </w:r>
      <w:r w:rsidR="00EC4C3D">
        <w:rPr>
          <w:rFonts w:ascii="Times New Roman" w:hAnsi="Times New Roman"/>
          <w:sz w:val="24"/>
          <w:szCs w:val="24"/>
        </w:rPr>
        <w:t>/2024</w:t>
      </w:r>
    </w:p>
    <w:p w:rsidR="007A2716" w:rsidRPr="00E84BA0" w:rsidRDefault="007A2716" w:rsidP="00EF5694">
      <w:pPr>
        <w:pStyle w:val="NoSpacing"/>
        <w:rPr>
          <w:rFonts w:ascii="Times New Roman" w:hAnsi="Times New Roman"/>
          <w:sz w:val="24"/>
          <w:szCs w:val="24"/>
          <w:lang w:val="de-DE"/>
        </w:rPr>
      </w:pPr>
    </w:p>
    <w:p w:rsidR="00FE1741" w:rsidRPr="00E84BA0" w:rsidRDefault="005D6CE2" w:rsidP="00FE1741">
      <w:pPr>
        <w:pStyle w:val="NoSpacing"/>
        <w:spacing w:line="360" w:lineRule="auto"/>
        <w:rPr>
          <w:rFonts w:ascii="Times New Roman" w:hAnsi="Times New Roman"/>
          <w:b/>
          <w:sz w:val="24"/>
          <w:szCs w:val="24"/>
        </w:rPr>
      </w:pPr>
      <w:r w:rsidRPr="00E84BA0">
        <w:rPr>
          <w:rFonts w:ascii="Times New Roman" w:hAnsi="Times New Roman"/>
          <w:b/>
          <w:sz w:val="24"/>
          <w:szCs w:val="24"/>
        </w:rPr>
        <w:t xml:space="preserve">Yang bertandatangan di bawah </w:t>
      </w:r>
      <w:proofErr w:type="gramStart"/>
      <w:r w:rsidRPr="00E84BA0">
        <w:rPr>
          <w:rFonts w:ascii="Times New Roman" w:hAnsi="Times New Roman"/>
          <w:b/>
          <w:sz w:val="24"/>
          <w:szCs w:val="24"/>
        </w:rPr>
        <w:t>ini :</w:t>
      </w:r>
      <w:proofErr w:type="gramEnd"/>
      <w:r w:rsidR="00D00AB9">
        <w:rPr>
          <w:rFonts w:ascii="Times New Roman" w:hAnsi="Times New Roman"/>
          <w:b/>
          <w:sz w:val="24"/>
          <w:szCs w:val="24"/>
        </w:rPr>
        <w:t xml:space="preserve"> </w:t>
      </w:r>
    </w:p>
    <w:p w:rsidR="005D6CE2" w:rsidRPr="00E84BA0" w:rsidRDefault="00E62168" w:rsidP="00FE1741">
      <w:pPr>
        <w:pStyle w:val="ListParagraph"/>
        <w:numPr>
          <w:ilvl w:val="0"/>
          <w:numId w:val="2"/>
        </w:numPr>
        <w:spacing w:line="360" w:lineRule="auto"/>
        <w:ind w:left="709" w:hanging="283"/>
        <w:jc w:val="both"/>
      </w:pPr>
      <w:r>
        <w:t>Nama</w:t>
      </w:r>
      <w:r>
        <w:tab/>
      </w:r>
      <w:r w:rsidR="00E95A20">
        <w:tab/>
        <w:t>: Irwan Hadi</w:t>
      </w:r>
      <w:r w:rsidR="005D6CE2" w:rsidRPr="00E84BA0">
        <w:t>, S.Kep.</w:t>
      </w:r>
      <w:proofErr w:type="gramStart"/>
      <w:r w:rsidR="005D6CE2" w:rsidRPr="00E84BA0">
        <w:t>,Ners</w:t>
      </w:r>
      <w:proofErr w:type="gramEnd"/>
      <w:r w:rsidR="005D6CE2" w:rsidRPr="00E84BA0">
        <w:t xml:space="preserve">.,M.Kep. 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spacing w:line="360" w:lineRule="auto"/>
        <w:ind w:left="709" w:hanging="283"/>
        <w:jc w:val="both"/>
      </w:pPr>
      <w:r w:rsidRPr="00E84BA0">
        <w:t>NIK</w:t>
      </w:r>
      <w:r w:rsidRPr="00E84BA0">
        <w:tab/>
      </w:r>
      <w:r w:rsidRPr="00E84BA0">
        <w:tab/>
        <w:t>: 3061107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spacing w:line="360" w:lineRule="auto"/>
        <w:ind w:left="709" w:hanging="283"/>
        <w:jc w:val="both"/>
      </w:pPr>
      <w:r w:rsidRPr="00E84BA0">
        <w:t>Jabatan</w:t>
      </w:r>
      <w:r w:rsidRPr="00E84BA0">
        <w:tab/>
      </w:r>
      <w:r w:rsidRPr="00E84BA0">
        <w:tab/>
        <w:t>: Wakil Ketua 1 Bidang Akademik dan Pengembangan STIKES YARSI Mataram</w:t>
      </w:r>
    </w:p>
    <w:p w:rsidR="005D6CE2" w:rsidRPr="00E84BA0" w:rsidRDefault="005D6CE2" w:rsidP="005D6CE2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E84BA0">
        <w:rPr>
          <w:rFonts w:ascii="Times New Roman" w:hAnsi="Times New Roman"/>
          <w:b/>
          <w:szCs w:val="24"/>
        </w:rPr>
        <w:t>Menyatakan dengan sesungguhnya bahwa: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N</w:t>
      </w:r>
      <w:r w:rsidR="00E62168">
        <w:t>ama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"NAMA" </w:instrText>
      </w:r>
      <w:r w:rsidR="00EE533B" w:rsidRPr="00E84BA0">
        <w:fldChar w:fldCharType="separate"/>
      </w:r>
      <w:r w:rsidR="005B51ED" w:rsidRPr="00151062">
        <w:rPr>
          <w:noProof/>
        </w:rPr>
        <w:t>Muhammad Deny Wahyudi</w:t>
      </w:r>
      <w:r w:rsidR="00EE533B" w:rsidRPr="00E84BA0">
        <w:fldChar w:fldCharType="end"/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Adalah benar-benar mahasiswa</w:t>
      </w:r>
      <w:r w:rsidRPr="00E84BA0">
        <w:tab/>
        <w:t>: STIKES YARSI Mataram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Program Studi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"PROGRAM_STUDI" </w:instrText>
      </w:r>
      <w:r w:rsidR="00EE533B" w:rsidRPr="00E84BA0">
        <w:fldChar w:fldCharType="separate"/>
      </w:r>
      <w:r w:rsidR="005B51ED" w:rsidRPr="00151062">
        <w:rPr>
          <w:noProof/>
        </w:rPr>
        <w:t>Ilmu Keperawatan Jenjang Strata Satu (S1)</w:t>
      </w:r>
      <w:r w:rsidR="00EE533B" w:rsidRPr="00E84BA0">
        <w:fldChar w:fldCharType="end"/>
      </w:r>
      <w:r w:rsidRPr="00E84BA0"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Semester/NIM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"SEMESTERNIM" </w:instrText>
      </w:r>
      <w:r w:rsidR="00EE533B" w:rsidRPr="00E84BA0">
        <w:fldChar w:fldCharType="separate"/>
      </w:r>
      <w:r w:rsidR="005B51ED" w:rsidRPr="00151062">
        <w:rPr>
          <w:noProof/>
        </w:rPr>
        <w:t>V/101STYC22</w:t>
      </w:r>
      <w:r w:rsidR="00EE533B" w:rsidRPr="00E84BA0">
        <w:fldChar w:fldCharType="end"/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Tempat / Tanggal Lahir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"TEMPATTANGGAL_LAHIR" </w:instrText>
      </w:r>
      <w:r w:rsidR="00EE533B" w:rsidRPr="00E84BA0">
        <w:fldChar w:fldCharType="separate"/>
      </w:r>
      <w:r w:rsidR="005B51ED" w:rsidRPr="00151062">
        <w:rPr>
          <w:noProof/>
        </w:rPr>
        <w:t>Selebung, 24 September 2004</w:t>
      </w:r>
      <w:r w:rsidR="00EE533B" w:rsidRPr="00E84BA0">
        <w:fldChar w:fldCharType="end"/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283"/>
        <w:jc w:val="both"/>
      </w:pPr>
      <w:r w:rsidRPr="00E84BA0">
        <w:t>Tahun Akademik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"TAHUN_AKADEMIK" </w:instrText>
      </w:r>
      <w:r w:rsidR="00EE533B" w:rsidRPr="00E84BA0">
        <w:fldChar w:fldCharType="separate"/>
      </w:r>
      <w:r w:rsidR="005B51ED" w:rsidRPr="00151062">
        <w:rPr>
          <w:noProof/>
        </w:rPr>
        <w:t>2024/2025</w:t>
      </w:r>
      <w:r w:rsidR="00EE533B" w:rsidRPr="00E84BA0">
        <w:fldChar w:fldCharType="end"/>
      </w:r>
    </w:p>
    <w:p w:rsidR="005D6CE2" w:rsidRPr="00E84BA0" w:rsidRDefault="005D6CE2" w:rsidP="005D6CE2">
      <w:pPr>
        <w:tabs>
          <w:tab w:val="left" w:pos="3969"/>
        </w:tabs>
        <w:spacing w:line="360" w:lineRule="auto"/>
        <w:rPr>
          <w:rFonts w:ascii="Times New Roman" w:hAnsi="Times New Roman"/>
          <w:b/>
          <w:szCs w:val="24"/>
        </w:rPr>
      </w:pPr>
      <w:r w:rsidRPr="00E84BA0">
        <w:rPr>
          <w:rFonts w:ascii="Times New Roman" w:hAnsi="Times New Roman"/>
          <w:b/>
          <w:szCs w:val="24"/>
        </w:rPr>
        <w:t xml:space="preserve">Dan bahwa orang tua / wali anak tersebut </w:t>
      </w:r>
      <w:proofErr w:type="gramStart"/>
      <w:r w:rsidRPr="00E84BA0">
        <w:rPr>
          <w:rFonts w:ascii="Times New Roman" w:hAnsi="Times New Roman"/>
          <w:b/>
          <w:szCs w:val="24"/>
        </w:rPr>
        <w:t>adalah :</w:t>
      </w:r>
      <w:proofErr w:type="gramEnd"/>
      <w:r w:rsidRPr="00E84BA0">
        <w:rPr>
          <w:rFonts w:ascii="Times New Roman" w:hAnsi="Times New Roman"/>
          <w:b/>
          <w:szCs w:val="24"/>
        </w:rPr>
        <w:t xml:space="preserve"> 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425"/>
      </w:pPr>
      <w:r w:rsidRPr="00E84BA0">
        <w:t>Nama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"NAMA1" </w:instrText>
      </w:r>
      <w:r w:rsidR="00EE533B" w:rsidRPr="00E84BA0">
        <w:fldChar w:fldCharType="separate"/>
      </w:r>
      <w:r w:rsidR="005B51ED" w:rsidRPr="00151062">
        <w:rPr>
          <w:noProof/>
        </w:rPr>
        <w:t>Ahmad M.</w:t>
      </w:r>
      <w:r w:rsidR="00EE533B" w:rsidRPr="00E84BA0">
        <w:fldChar w:fldCharType="end"/>
      </w:r>
      <w:r w:rsidRPr="00E84BA0">
        <w:t xml:space="preserve">     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425"/>
      </w:pPr>
      <w:r w:rsidRPr="00E84BA0">
        <w:t>NIP/NRP/NIK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"NIPNRPNIK" </w:instrText>
      </w:r>
      <w:r w:rsidR="00EE533B" w:rsidRPr="00E84BA0">
        <w:fldChar w:fldCharType="separate"/>
      </w:r>
      <w:r w:rsidR="005B51ED" w:rsidRPr="00151062">
        <w:rPr>
          <w:noProof/>
        </w:rPr>
        <w:t>197312112022211007</w:t>
      </w:r>
      <w:r w:rsidR="00EE533B" w:rsidRPr="00E84BA0">
        <w:fldChar w:fldCharType="end"/>
      </w:r>
      <w:r w:rsidR="00AA4095">
        <w:t xml:space="preserve"> </w:t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425"/>
      </w:pPr>
      <w:r w:rsidRPr="00E84BA0">
        <w:t>Pangkat, Golongan / Ruang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"PANGKAT_GOLONGAN" </w:instrText>
      </w:r>
      <w:r w:rsidR="00EE533B" w:rsidRPr="00E84BA0">
        <w:fldChar w:fldCharType="separate"/>
      </w:r>
      <w:r w:rsidR="005B51ED" w:rsidRPr="00151062">
        <w:rPr>
          <w:noProof/>
        </w:rPr>
        <w:t>IX</w:t>
      </w:r>
      <w:r w:rsidR="00EE533B" w:rsidRPr="00E84BA0">
        <w:fldChar w:fldCharType="end"/>
      </w:r>
    </w:p>
    <w:p w:rsidR="005D6CE2" w:rsidRPr="00E84BA0" w:rsidRDefault="005D6CE2" w:rsidP="005D6CE2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425"/>
      </w:pPr>
      <w:r w:rsidRPr="00E84BA0">
        <w:t>Pekerjaan</w:t>
      </w:r>
      <w:r w:rsidRPr="00E84BA0">
        <w:tab/>
        <w:t xml:space="preserve">: </w:t>
      </w:r>
      <w:r w:rsidR="00EE533B" w:rsidRPr="00E84BA0">
        <w:fldChar w:fldCharType="begin"/>
      </w:r>
      <w:r w:rsidRPr="00E84BA0">
        <w:instrText xml:space="preserve"> MERGEFIELD "PEKERJAAN" </w:instrText>
      </w:r>
      <w:r w:rsidR="00EE533B" w:rsidRPr="00E84BA0">
        <w:fldChar w:fldCharType="separate"/>
      </w:r>
      <w:r w:rsidR="005B51ED" w:rsidRPr="00151062">
        <w:rPr>
          <w:noProof/>
        </w:rPr>
        <w:t>PPPK</w:t>
      </w:r>
      <w:r w:rsidR="00EE533B" w:rsidRPr="00E84BA0">
        <w:fldChar w:fldCharType="end"/>
      </w:r>
    </w:p>
    <w:p w:rsidR="00B34AF3" w:rsidRDefault="005D6CE2" w:rsidP="00826490">
      <w:pPr>
        <w:pStyle w:val="ListParagraph"/>
        <w:numPr>
          <w:ilvl w:val="0"/>
          <w:numId w:val="2"/>
        </w:numPr>
        <w:tabs>
          <w:tab w:val="left" w:pos="3969"/>
        </w:tabs>
        <w:spacing w:line="360" w:lineRule="auto"/>
        <w:ind w:left="709" w:hanging="425"/>
      </w:pPr>
      <w:r w:rsidRPr="00E84BA0">
        <w:t>Instansi</w:t>
      </w:r>
      <w:r w:rsidRPr="00E84BA0">
        <w:tab/>
        <w:t xml:space="preserve">: </w:t>
      </w:r>
      <w:r w:rsidR="00EE533B">
        <w:fldChar w:fldCharType="begin"/>
      </w:r>
      <w:r w:rsidR="00BB394D">
        <w:instrText xml:space="preserve"> MERGEFIELD INSTANSI </w:instrText>
      </w:r>
      <w:r w:rsidR="00EE533B">
        <w:fldChar w:fldCharType="separate"/>
      </w:r>
      <w:r w:rsidR="005B51ED" w:rsidRPr="00151062">
        <w:rPr>
          <w:noProof/>
        </w:rPr>
        <w:t>SMPN 1 Sakra Barat Kabupaten Lombok Timur</w:t>
      </w:r>
      <w:r w:rsidR="00EE533B">
        <w:fldChar w:fldCharType="end"/>
      </w:r>
    </w:p>
    <w:p w:rsidR="005D6CE2" w:rsidRPr="00E84BA0" w:rsidRDefault="005D6CE2" w:rsidP="005B5DD7">
      <w:pPr>
        <w:tabs>
          <w:tab w:val="left" w:pos="1276"/>
          <w:tab w:val="left" w:pos="3969"/>
        </w:tabs>
        <w:spacing w:line="360" w:lineRule="auto"/>
        <w:rPr>
          <w:rFonts w:ascii="Times New Roman" w:hAnsi="Times New Roman"/>
          <w:szCs w:val="24"/>
        </w:rPr>
      </w:pPr>
      <w:proofErr w:type="gramStart"/>
      <w:r w:rsidRPr="00E84BA0">
        <w:rPr>
          <w:rFonts w:ascii="Times New Roman" w:hAnsi="Times New Roman"/>
          <w:szCs w:val="24"/>
        </w:rPr>
        <w:t>Demikian Surat Pernyataan ini dibuat dengan sebenarnya untuk dipergunakan sebagaimana mestinya.</w:t>
      </w:r>
      <w:proofErr w:type="gramEnd"/>
    </w:p>
    <w:p w:rsidR="005D6CE2" w:rsidRPr="00E84BA0" w:rsidRDefault="005D6CE2" w:rsidP="005D6CE2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5D6CE2" w:rsidRPr="00E84BA0" w:rsidRDefault="005D6CE2" w:rsidP="005D6CE2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  <w:u w:val="single"/>
        </w:rPr>
      </w:pPr>
      <w:r w:rsidRPr="00E84BA0">
        <w:rPr>
          <w:rFonts w:ascii="Times New Roman" w:hAnsi="Times New Roman"/>
          <w:szCs w:val="24"/>
        </w:rPr>
        <w:t xml:space="preserve">Mataram, </w:t>
      </w:r>
      <w:r w:rsidR="00EE533B" w:rsidRPr="00E84BA0">
        <w:rPr>
          <w:rFonts w:ascii="Times New Roman" w:hAnsi="Times New Roman"/>
          <w:szCs w:val="24"/>
        </w:rPr>
        <w:fldChar w:fldCharType="begin"/>
      </w:r>
      <w:r w:rsidRPr="00E84BA0">
        <w:rPr>
          <w:rFonts w:ascii="Times New Roman" w:hAnsi="Times New Roman"/>
          <w:szCs w:val="24"/>
        </w:rPr>
        <w:instrText xml:space="preserve"> MERGEFIELD "TANGGAL_SURAT" </w:instrText>
      </w:r>
      <w:r w:rsidR="00EE533B" w:rsidRPr="00E84BA0">
        <w:rPr>
          <w:rFonts w:ascii="Times New Roman" w:hAnsi="Times New Roman"/>
          <w:szCs w:val="24"/>
        </w:rPr>
        <w:fldChar w:fldCharType="separate"/>
      </w:r>
      <w:r w:rsidR="005B51ED" w:rsidRPr="00151062">
        <w:rPr>
          <w:rFonts w:ascii="Times New Roman" w:hAnsi="Times New Roman"/>
          <w:noProof/>
          <w:szCs w:val="24"/>
        </w:rPr>
        <w:t>10 Oktober 2024</w:t>
      </w:r>
      <w:r w:rsidR="00EE533B" w:rsidRPr="00E84BA0">
        <w:rPr>
          <w:rFonts w:ascii="Times New Roman" w:hAnsi="Times New Roman"/>
          <w:szCs w:val="24"/>
        </w:rPr>
        <w:fldChar w:fldCharType="end"/>
      </w:r>
    </w:p>
    <w:p w:rsidR="005D6CE2" w:rsidRPr="00E84BA0" w:rsidRDefault="00260690" w:rsidP="005D6CE2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color w:val="000000"/>
          <w:szCs w:val="24"/>
        </w:rPr>
        <w:t>INKES</w:t>
      </w:r>
      <w:r w:rsidR="005D6CE2" w:rsidRPr="00E84BA0">
        <w:rPr>
          <w:rFonts w:ascii="Times New Roman" w:hAnsi="Times New Roman"/>
          <w:color w:val="000000"/>
          <w:szCs w:val="24"/>
        </w:rPr>
        <w:t xml:space="preserve"> YARSI Mataram</w:t>
      </w:r>
    </w:p>
    <w:p w:rsidR="005D6CE2" w:rsidRPr="00E84BA0" w:rsidRDefault="005D6CE2" w:rsidP="005D6CE2">
      <w:pPr>
        <w:spacing w:line="276" w:lineRule="auto"/>
        <w:ind w:left="3600"/>
        <w:jc w:val="center"/>
        <w:rPr>
          <w:rFonts w:ascii="Times New Roman" w:hAnsi="Times New Roman"/>
          <w:color w:val="000000"/>
          <w:szCs w:val="24"/>
        </w:rPr>
      </w:pPr>
      <w:r w:rsidRPr="00E84BA0">
        <w:rPr>
          <w:rFonts w:ascii="Times New Roman" w:hAnsi="Times New Roman"/>
          <w:color w:val="000000"/>
          <w:szCs w:val="24"/>
        </w:rPr>
        <w:t>Wakil Ketua I Bidang Akademik dan Pengembangan</w:t>
      </w:r>
    </w:p>
    <w:p w:rsidR="005D6CE2" w:rsidRPr="00E84BA0" w:rsidRDefault="005D6CE2" w:rsidP="005D6CE2">
      <w:pPr>
        <w:pStyle w:val="ListParagraph"/>
        <w:spacing w:line="276" w:lineRule="auto"/>
        <w:ind w:left="8640"/>
        <w:jc w:val="center"/>
        <w:rPr>
          <w:color w:val="000000"/>
        </w:rPr>
      </w:pPr>
    </w:p>
    <w:p w:rsidR="005D6CE2" w:rsidRPr="00E84BA0" w:rsidRDefault="005D6CE2" w:rsidP="005D6CE2">
      <w:pPr>
        <w:pStyle w:val="ListParagraph"/>
        <w:spacing w:line="276" w:lineRule="auto"/>
        <w:ind w:left="8640"/>
        <w:jc w:val="center"/>
        <w:rPr>
          <w:color w:val="000000"/>
        </w:rPr>
      </w:pPr>
    </w:p>
    <w:p w:rsidR="005D6CE2" w:rsidRPr="00E84BA0" w:rsidRDefault="005D6CE2" w:rsidP="005D6CE2">
      <w:pPr>
        <w:pStyle w:val="ListParagraph"/>
        <w:spacing w:line="276" w:lineRule="auto"/>
        <w:ind w:left="8640"/>
        <w:jc w:val="center"/>
        <w:rPr>
          <w:color w:val="000000"/>
        </w:rPr>
      </w:pPr>
    </w:p>
    <w:p w:rsidR="005D6CE2" w:rsidRPr="00770C05" w:rsidRDefault="00680492" w:rsidP="005D6CE2">
      <w:pPr>
        <w:ind w:left="3600"/>
        <w:jc w:val="center"/>
        <w:rPr>
          <w:rFonts w:ascii="Times New Roman" w:hAnsi="Times New Roman"/>
          <w:b/>
          <w:szCs w:val="24"/>
          <w:u w:val="single"/>
        </w:rPr>
      </w:pPr>
      <w:r w:rsidRPr="00770C05">
        <w:rPr>
          <w:rFonts w:ascii="Times New Roman" w:hAnsi="Times New Roman"/>
          <w:b/>
          <w:szCs w:val="24"/>
          <w:u w:val="single"/>
        </w:rPr>
        <w:t>Irwan Hadi, S.Kep.</w:t>
      </w:r>
      <w:proofErr w:type="gramStart"/>
      <w:r w:rsidRPr="00770C05">
        <w:rPr>
          <w:rFonts w:ascii="Times New Roman" w:hAnsi="Times New Roman"/>
          <w:b/>
          <w:szCs w:val="24"/>
          <w:u w:val="single"/>
        </w:rPr>
        <w:t>,Ners</w:t>
      </w:r>
      <w:proofErr w:type="gramEnd"/>
      <w:r w:rsidRPr="00770C05">
        <w:rPr>
          <w:rFonts w:ascii="Times New Roman" w:hAnsi="Times New Roman"/>
          <w:b/>
          <w:szCs w:val="24"/>
          <w:u w:val="single"/>
        </w:rPr>
        <w:t>.,M.Kep</w:t>
      </w:r>
      <w:r w:rsidR="005D6CE2" w:rsidRPr="00770C05">
        <w:rPr>
          <w:rFonts w:ascii="Times New Roman" w:hAnsi="Times New Roman"/>
          <w:b/>
          <w:szCs w:val="24"/>
          <w:u w:val="single"/>
        </w:rPr>
        <w:t>.</w:t>
      </w:r>
    </w:p>
    <w:p w:rsidR="005D6CE2" w:rsidRPr="00E84BA0" w:rsidRDefault="00680492" w:rsidP="005D6CE2">
      <w:pPr>
        <w:ind w:left="3600"/>
        <w:jc w:val="center"/>
        <w:rPr>
          <w:rFonts w:ascii="Times New Roman" w:hAnsi="Times New Roman"/>
          <w:b/>
          <w:szCs w:val="24"/>
          <w:u w:val="single"/>
        </w:rPr>
      </w:pPr>
      <w:proofErr w:type="gramStart"/>
      <w:r>
        <w:rPr>
          <w:rFonts w:ascii="Times New Roman" w:hAnsi="Times New Roman"/>
          <w:szCs w:val="24"/>
        </w:rPr>
        <w:t>NIK.</w:t>
      </w:r>
      <w:proofErr w:type="gramEnd"/>
      <w:r>
        <w:rPr>
          <w:rFonts w:ascii="Times New Roman" w:hAnsi="Times New Roman"/>
          <w:szCs w:val="24"/>
        </w:rPr>
        <w:t xml:space="preserve"> 3061107</w:t>
      </w:r>
    </w:p>
    <w:p w:rsidR="005D6CE2" w:rsidRPr="00770C05" w:rsidRDefault="005D6CE2" w:rsidP="005D6CE2">
      <w:pPr>
        <w:ind w:left="5760" w:firstLine="720"/>
        <w:rPr>
          <w:rFonts w:ascii="Times New Roman" w:hAnsi="Times New Roman"/>
          <w:u w:val="single"/>
        </w:rPr>
      </w:pPr>
    </w:p>
    <w:p w:rsidR="00693062" w:rsidRDefault="00013491" w:rsidP="00F51104">
      <w:pPr>
        <w:pStyle w:val="NoSpacing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                                                                                                      </w:t>
      </w:r>
    </w:p>
    <w:p w:rsidR="007A0442" w:rsidRDefault="007A0442" w:rsidP="007A0442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535B64" w:rsidRDefault="00535B64" w:rsidP="007A0442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535B64" w:rsidRDefault="00535B64" w:rsidP="007A0442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422626" w:rsidRDefault="00422626" w:rsidP="007A0442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422626" w:rsidRDefault="00422626" w:rsidP="007A0442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735EC9" w:rsidRDefault="00A51146" w:rsidP="0027495A">
      <w:pPr>
        <w:pStyle w:val="NoSpacing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sz w:val="28"/>
          <w:szCs w:val="28"/>
          <w:lang w:val="de-DE"/>
        </w:rPr>
        <w:lastRenderedPageBreak/>
        <w:t xml:space="preserve">    </w:t>
      </w:r>
    </w:p>
    <w:p w:rsidR="00A51146" w:rsidRPr="001663B3" w:rsidRDefault="00735EC9" w:rsidP="00E5263A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6F1C43">
        <w:rPr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0</wp:posOffset>
            </wp:positionV>
            <wp:extent cx="704850" cy="695325"/>
            <wp:effectExtent l="0" t="0" r="0" b="9525"/>
            <wp:wrapThrough wrapText="bothSides">
              <wp:wrapPolygon edited="0">
                <wp:start x="0" y="0"/>
                <wp:lineTo x="0" y="21304"/>
                <wp:lineTo x="21016" y="21304"/>
                <wp:lineTo x="21016" y="0"/>
                <wp:lineTo x="0" y="0"/>
              </wp:wrapPolygon>
            </wp:wrapThrough>
            <wp:docPr id="18" name="Picture 18" descr="D: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51146" w:rsidRPr="001663B3">
        <w:rPr>
          <w:rFonts w:ascii="Times New Roman" w:hAnsi="Times New Roman"/>
          <w:sz w:val="28"/>
          <w:szCs w:val="28"/>
          <w:lang w:val="de-DE"/>
        </w:rPr>
        <w:t xml:space="preserve">YAYASAN </w:t>
      </w:r>
      <w:r w:rsidR="00770C05">
        <w:rPr>
          <w:rFonts w:ascii="Times New Roman" w:hAnsi="Times New Roman"/>
          <w:sz w:val="28"/>
          <w:szCs w:val="28"/>
          <w:lang w:val="de-DE"/>
        </w:rPr>
        <w:t xml:space="preserve">RUMAH SAKIT ISLAM NUSA TENGGARA </w:t>
      </w:r>
      <w:r w:rsidR="00A51146" w:rsidRPr="001663B3">
        <w:rPr>
          <w:rFonts w:ascii="Times New Roman" w:hAnsi="Times New Roman"/>
          <w:sz w:val="28"/>
          <w:szCs w:val="28"/>
          <w:lang w:val="de-DE"/>
        </w:rPr>
        <w:t>BARAT</w:t>
      </w:r>
    </w:p>
    <w:p w:rsidR="00A51146" w:rsidRPr="001663B3" w:rsidRDefault="00370B45" w:rsidP="00E5263A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="00A51146"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A51146" w:rsidRPr="007828FC" w:rsidRDefault="00A51146" w:rsidP="00E5263A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A51146" w:rsidRPr="007828FC" w:rsidRDefault="00A51146" w:rsidP="00E5263A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10" w:history="1">
        <w:r w:rsidRPr="009752DD">
          <w:rPr>
            <w:rStyle w:val="Hyperlink"/>
            <w:rFonts w:ascii="Times New Roman" w:hAnsi="Times New Roman"/>
            <w:color w:val="auto"/>
            <w:sz w:val="18"/>
            <w:szCs w:val="18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auto"/>
          <w:sz w:val="18"/>
          <w:szCs w:val="18"/>
          <w:lang w:val="en-GB"/>
        </w:rPr>
        <w:t xml:space="preserve"> </w:t>
      </w:r>
      <w:r w:rsidRPr="009752DD">
        <w:rPr>
          <w:rFonts w:ascii="Times New Roman" w:hAnsi="Times New Roman"/>
          <w:sz w:val="18"/>
          <w:szCs w:val="18"/>
        </w:rPr>
        <w:t>.</w:t>
      </w:r>
      <w:r w:rsidRPr="009752DD">
        <w:rPr>
          <w:rFonts w:ascii="Times New Roman" w:hAnsi="Times New Roman"/>
          <w:sz w:val="18"/>
          <w:szCs w:val="18"/>
          <w:lang w:val="id-ID"/>
        </w:rPr>
        <w:t xml:space="preserve">Email : </w:t>
      </w:r>
      <w:hyperlink r:id="rId11" w:history="1">
        <w:r w:rsidRPr="009752DD">
          <w:rPr>
            <w:rStyle w:val="Hyperlink"/>
            <w:rFonts w:ascii="Times New Roman" w:hAnsi="Times New Roman"/>
            <w:color w:val="auto"/>
            <w:sz w:val="18"/>
            <w:szCs w:val="18"/>
          </w:rPr>
          <w:t>info@stikesyarsimataram.ac.id</w:t>
        </w:r>
      </w:hyperlink>
    </w:p>
    <w:p w:rsidR="00A51146" w:rsidRPr="0099761E" w:rsidRDefault="00EE533B" w:rsidP="00A51146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39" style="position:absolute;left:0;text-align:left;flip:y;z-index:251694080;visibility:visible;mso-wrap-distance-top:-6e-5mm;mso-wrap-distance-bottom:-6e-5mm" from=".3pt,5.5pt" to="502.0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" strokeweight="4.5pt">
            <v:stroke linestyle="thinThick"/>
          </v:line>
        </w:pict>
      </w:r>
    </w:p>
    <w:p w:rsidR="00A51146" w:rsidRPr="0099761E" w:rsidRDefault="00A51146" w:rsidP="00A51146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A51146" w:rsidRPr="001663B3" w:rsidRDefault="00A51146" w:rsidP="00A51146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A51146" w:rsidRPr="008C507B" w:rsidRDefault="00A51146" w:rsidP="00A51146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8C507B">
        <w:rPr>
          <w:rFonts w:ascii="Times New Roman" w:hAnsi="Times New Roman"/>
          <w:sz w:val="24"/>
          <w:szCs w:val="24"/>
        </w:rPr>
        <w:t>Nomor :</w:t>
      </w:r>
      <w:proofErr w:type="gramEnd"/>
      <w:r w:rsidRPr="008C507B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EF53B4">
        <w:rPr>
          <w:rFonts w:ascii="Times New Roman" w:hAnsi="Times New Roman"/>
          <w:sz w:val="24"/>
          <w:szCs w:val="24"/>
        </w:rPr>
        <w:t>/INKES</w:t>
      </w:r>
      <w:r w:rsidRPr="008C507B">
        <w:rPr>
          <w:rFonts w:ascii="Times New Roman" w:hAnsi="Times New Roman"/>
          <w:sz w:val="24"/>
          <w:szCs w:val="24"/>
        </w:rPr>
        <w:t>/Y.III/I-E/</w:t>
      </w:r>
      <w:r w:rsidR="00370B45">
        <w:rPr>
          <w:rFonts w:ascii="Times New Roman" w:hAnsi="Times New Roman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/2024</w:t>
      </w:r>
    </w:p>
    <w:p w:rsidR="00A51146" w:rsidRPr="008C507B" w:rsidRDefault="00A51146" w:rsidP="00A51146">
      <w:pPr>
        <w:pStyle w:val="NoSpacing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8C507B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8C507B">
        <w:rPr>
          <w:rFonts w:ascii="Times New Roman" w:hAnsi="Times New Roman"/>
          <w:b/>
          <w:szCs w:val="24"/>
        </w:rPr>
        <w:t>:</w:t>
      </w:r>
      <w:proofErr w:type="gramEnd"/>
    </w:p>
    <w:p w:rsidR="00A51146" w:rsidRPr="008C507B" w:rsidRDefault="00A51146" w:rsidP="00A51146">
      <w:pPr>
        <w:pStyle w:val="ListParagraph"/>
        <w:numPr>
          <w:ilvl w:val="0"/>
          <w:numId w:val="8"/>
        </w:numPr>
        <w:spacing w:line="360" w:lineRule="auto"/>
        <w:ind w:left="709" w:hanging="283"/>
        <w:jc w:val="both"/>
      </w:pPr>
      <w:r w:rsidRPr="008C507B">
        <w:t>N A M A</w:t>
      </w:r>
      <w:r w:rsidRPr="008C507B">
        <w:tab/>
        <w:t>: Dr. H. Zulkahfi, S.Kep.</w:t>
      </w:r>
      <w:proofErr w:type="gramStart"/>
      <w:r w:rsidRPr="008C507B">
        <w:t>,Ners</w:t>
      </w:r>
      <w:proofErr w:type="gramEnd"/>
      <w:r w:rsidRPr="008C507B">
        <w:t>.,M.Kes.</w:t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spacing w:line="360" w:lineRule="auto"/>
        <w:ind w:left="709" w:hanging="283"/>
        <w:jc w:val="both"/>
      </w:pPr>
      <w:r w:rsidRPr="008C507B">
        <w:t>NIK</w:t>
      </w:r>
      <w:r w:rsidRPr="008C507B">
        <w:tab/>
      </w:r>
      <w:r w:rsidRPr="008C507B">
        <w:tab/>
        <w:t>: 2129920</w:t>
      </w:r>
    </w:p>
    <w:p w:rsidR="00A51146" w:rsidRPr="008C507B" w:rsidRDefault="00E5263A" w:rsidP="00A51146">
      <w:pPr>
        <w:pStyle w:val="ListParagraph"/>
        <w:numPr>
          <w:ilvl w:val="0"/>
          <w:numId w:val="8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Rektor </w:t>
      </w:r>
      <w:r w:rsidR="00A51146" w:rsidRPr="008C507B">
        <w:t>I</w:t>
      </w:r>
      <w:r>
        <w:t>N</w:t>
      </w:r>
      <w:r w:rsidR="00A51146" w:rsidRPr="008C507B">
        <w:t>KES YARSI Mataram</w:t>
      </w:r>
    </w:p>
    <w:p w:rsidR="00A51146" w:rsidRPr="008C507B" w:rsidRDefault="00A51146" w:rsidP="00A51146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>Menyatakan dengan sesungguhnya bahwa:</w:t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N A M A</w:t>
      </w:r>
      <w:r w:rsidRPr="008C507B">
        <w:tab/>
      </w:r>
      <w:r w:rsidR="00370B45">
        <w:t xml:space="preserve"> </w:t>
      </w:r>
      <w:r w:rsidRPr="008C507B">
        <w:t xml:space="preserve">: </w:t>
      </w:r>
      <w:r w:rsidR="00EE533B" w:rsidRPr="008C507B">
        <w:fldChar w:fldCharType="begin"/>
      </w:r>
      <w:r w:rsidRPr="008C507B">
        <w:instrText xml:space="preserve"> MERGEFIELD "NAMA" </w:instrText>
      </w:r>
      <w:r w:rsidR="00EE533B" w:rsidRPr="008C507B">
        <w:fldChar w:fldCharType="separate"/>
      </w:r>
      <w:r w:rsidR="005B51ED" w:rsidRPr="00151062">
        <w:rPr>
          <w:noProof/>
        </w:rPr>
        <w:t>Muhammad Deny Wahyudi</w:t>
      </w:r>
      <w:r w:rsidR="00EE533B" w:rsidRPr="008C507B">
        <w:fldChar w:fldCharType="end"/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Adalah benar-benar mahasiswa</w:t>
      </w:r>
      <w:r w:rsidR="00370B45">
        <w:t xml:space="preserve"> </w:t>
      </w:r>
      <w:r w:rsidR="00B82CEE">
        <w:t xml:space="preserve">    : INKES</w:t>
      </w:r>
      <w:r w:rsidRPr="008C507B">
        <w:t xml:space="preserve"> YARSI Mataram</w:t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Program Studi</w:t>
      </w:r>
      <w:r w:rsidRPr="008C507B">
        <w:tab/>
      </w:r>
      <w:r w:rsidR="00370B45">
        <w:t xml:space="preserve"> </w:t>
      </w:r>
      <w:r w:rsidRPr="008C507B">
        <w:t xml:space="preserve">: </w:t>
      </w:r>
      <w:r w:rsidR="00EE533B" w:rsidRPr="008C507B">
        <w:fldChar w:fldCharType="begin"/>
      </w:r>
      <w:r w:rsidRPr="008C507B">
        <w:instrText xml:space="preserve"> MERGEFIELD "PROGRAM_STUDI" </w:instrText>
      </w:r>
      <w:r w:rsidR="00EE533B" w:rsidRPr="008C507B">
        <w:fldChar w:fldCharType="separate"/>
      </w:r>
      <w:r w:rsidR="005B51ED" w:rsidRPr="00151062">
        <w:rPr>
          <w:noProof/>
        </w:rPr>
        <w:t>Ilmu Keperawatan Jenjang Strata Satu (S1)</w:t>
      </w:r>
      <w:r w:rsidR="00EE533B" w:rsidRPr="008C507B">
        <w:fldChar w:fldCharType="end"/>
      </w:r>
      <w:r w:rsidRPr="008C507B">
        <w:tab/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</w:pPr>
      <w:r>
        <w:t>Semester</w:t>
      </w:r>
      <w:r w:rsidRPr="008C507B">
        <w:t>/NIM</w:t>
      </w:r>
      <w:r w:rsidRPr="008C507B">
        <w:tab/>
      </w:r>
      <w:r w:rsidR="00370B45">
        <w:t xml:space="preserve"> </w:t>
      </w:r>
      <w:r w:rsidRPr="008C507B">
        <w:t xml:space="preserve">: </w:t>
      </w:r>
      <w:r w:rsidR="00EE533B" w:rsidRPr="008C507B">
        <w:fldChar w:fldCharType="begin"/>
      </w:r>
      <w:r w:rsidRPr="008C507B">
        <w:instrText xml:space="preserve"> MERGEFIELD "SEMESTERNIM" </w:instrText>
      </w:r>
      <w:r w:rsidR="00EE533B" w:rsidRPr="008C507B">
        <w:fldChar w:fldCharType="separate"/>
      </w:r>
      <w:r w:rsidR="005B51ED" w:rsidRPr="00151062">
        <w:rPr>
          <w:noProof/>
        </w:rPr>
        <w:t>V/101STYC22</w:t>
      </w:r>
      <w:r w:rsidR="00EE533B" w:rsidRPr="008C507B">
        <w:fldChar w:fldCharType="end"/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Tempat / Tanggal Lahir</w:t>
      </w:r>
      <w:r w:rsidRPr="008C507B">
        <w:tab/>
      </w:r>
      <w:r w:rsidR="00370B45">
        <w:t xml:space="preserve"> </w:t>
      </w:r>
      <w:r w:rsidRPr="008C507B">
        <w:t xml:space="preserve">: </w:t>
      </w:r>
      <w:r w:rsidR="00EE533B" w:rsidRPr="008C507B">
        <w:fldChar w:fldCharType="begin"/>
      </w:r>
      <w:r w:rsidRPr="008C507B">
        <w:instrText xml:space="preserve"> MERGEFIELD "TEMPATTANGGAL_LAHIR" </w:instrText>
      </w:r>
      <w:r w:rsidR="00EE533B" w:rsidRPr="008C507B">
        <w:fldChar w:fldCharType="separate"/>
      </w:r>
      <w:r w:rsidR="005B51ED" w:rsidRPr="00151062">
        <w:rPr>
          <w:noProof/>
        </w:rPr>
        <w:t>Selebung, 24 September 2004</w:t>
      </w:r>
      <w:r w:rsidR="00EE533B" w:rsidRPr="008C507B">
        <w:fldChar w:fldCharType="end"/>
      </w:r>
    </w:p>
    <w:p w:rsidR="00A51146" w:rsidRPr="0028172B" w:rsidRDefault="00A51146" w:rsidP="0028172B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 w:rsidRPr="008C507B">
        <w:t>Tahun Akademik</w:t>
      </w:r>
      <w:r w:rsidRPr="008C507B">
        <w:tab/>
      </w:r>
      <w:r w:rsidR="00370B45">
        <w:t xml:space="preserve"> </w:t>
      </w:r>
      <w:r w:rsidRPr="008C507B">
        <w:t xml:space="preserve">: </w:t>
      </w:r>
      <w:r w:rsidR="00EE533B" w:rsidRPr="008C507B">
        <w:fldChar w:fldCharType="begin"/>
      </w:r>
      <w:r w:rsidRPr="008C507B">
        <w:instrText xml:space="preserve"> MERGEFIELD "TAHUN_AKADEMIK" </w:instrText>
      </w:r>
      <w:r w:rsidR="00EE533B" w:rsidRPr="008C507B">
        <w:fldChar w:fldCharType="separate"/>
      </w:r>
      <w:r w:rsidR="005B51ED" w:rsidRPr="00151062">
        <w:rPr>
          <w:noProof/>
        </w:rPr>
        <w:t>2024/2025</w:t>
      </w:r>
      <w:r w:rsidR="00EE533B" w:rsidRPr="008C507B">
        <w:fldChar w:fldCharType="end"/>
      </w:r>
      <w:r>
        <w:t xml:space="preserve">                                    </w:t>
      </w:r>
      <w:r w:rsidR="0028172B">
        <w:t xml:space="preserve">                        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51146" w:rsidRPr="008C507B" w:rsidRDefault="00A51146" w:rsidP="00A51146">
      <w:pPr>
        <w:tabs>
          <w:tab w:val="left" w:pos="3969"/>
        </w:tabs>
        <w:spacing w:line="360" w:lineRule="auto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 xml:space="preserve">Dan bahwa orang tua / wali anak tersebut </w:t>
      </w:r>
      <w:proofErr w:type="gramStart"/>
      <w:r w:rsidRPr="008C507B">
        <w:rPr>
          <w:rFonts w:ascii="Times New Roman" w:hAnsi="Times New Roman"/>
          <w:b/>
          <w:szCs w:val="24"/>
        </w:rPr>
        <w:t>adalah :</w:t>
      </w:r>
      <w:proofErr w:type="gramEnd"/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425"/>
      </w:pPr>
      <w:r w:rsidRPr="008C507B">
        <w:t>Nama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"NAMA1" </w:instrText>
      </w:r>
      <w:r w:rsidR="00EE533B" w:rsidRPr="008C507B">
        <w:fldChar w:fldCharType="separate"/>
      </w:r>
      <w:r w:rsidR="005B51ED" w:rsidRPr="00151062">
        <w:rPr>
          <w:noProof/>
        </w:rPr>
        <w:t>Ahmad M.</w:t>
      </w:r>
      <w:r w:rsidR="00EE533B" w:rsidRPr="008C507B">
        <w:fldChar w:fldCharType="end"/>
      </w:r>
      <w:r w:rsidRPr="008C507B">
        <w:t xml:space="preserve">      </w:t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425"/>
      </w:pPr>
      <w:r w:rsidRPr="008C507B">
        <w:t>NIP/NRP/NIK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"NIPNRPNIK" </w:instrText>
      </w:r>
      <w:r w:rsidR="00EE533B" w:rsidRPr="008C507B">
        <w:fldChar w:fldCharType="separate"/>
      </w:r>
      <w:r w:rsidR="005B51ED" w:rsidRPr="00151062">
        <w:rPr>
          <w:noProof/>
        </w:rPr>
        <w:t>197312112022211007</w:t>
      </w:r>
      <w:r w:rsidR="00EE533B" w:rsidRPr="008C507B">
        <w:fldChar w:fldCharType="end"/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425"/>
      </w:pPr>
      <w:r w:rsidRPr="008C507B">
        <w:t>Pangkat, Golongan / Ruang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"PANGKAT_GOLONGAN" </w:instrText>
      </w:r>
      <w:r w:rsidR="00EE533B" w:rsidRPr="008C507B">
        <w:fldChar w:fldCharType="separate"/>
      </w:r>
      <w:r w:rsidR="005B51ED" w:rsidRPr="00151062">
        <w:rPr>
          <w:noProof/>
        </w:rPr>
        <w:t>IX</w:t>
      </w:r>
      <w:r w:rsidR="00EE533B" w:rsidRPr="008C507B">
        <w:fldChar w:fldCharType="end"/>
      </w:r>
    </w:p>
    <w:p w:rsidR="00A51146" w:rsidRPr="008C507B" w:rsidRDefault="00A51146" w:rsidP="00A51146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425"/>
      </w:pPr>
      <w:r w:rsidRPr="008C507B">
        <w:t>Pekerjaan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"PEKERJAAN" </w:instrText>
      </w:r>
      <w:r w:rsidR="00EE533B" w:rsidRPr="008C507B">
        <w:fldChar w:fldCharType="separate"/>
      </w:r>
      <w:r w:rsidR="005B51ED" w:rsidRPr="00151062">
        <w:rPr>
          <w:noProof/>
        </w:rPr>
        <w:t>PPPK</w:t>
      </w:r>
      <w:r w:rsidR="00EE533B" w:rsidRPr="008C507B">
        <w:fldChar w:fldCharType="end"/>
      </w:r>
      <w:r w:rsidR="00E87E74">
        <w:t xml:space="preserve"> ( Guru )</w:t>
      </w:r>
    </w:p>
    <w:p w:rsidR="00A51146" w:rsidRPr="003D188B" w:rsidRDefault="00A51146" w:rsidP="00E87E74">
      <w:pPr>
        <w:pStyle w:val="ListParagraph"/>
        <w:numPr>
          <w:ilvl w:val="0"/>
          <w:numId w:val="8"/>
        </w:numPr>
        <w:tabs>
          <w:tab w:val="left" w:pos="3969"/>
        </w:tabs>
        <w:spacing w:line="360" w:lineRule="auto"/>
        <w:ind w:left="709" w:hanging="425"/>
        <w:rPr>
          <w:b/>
        </w:rPr>
      </w:pPr>
      <w:r w:rsidRPr="008C507B">
        <w:t>Instansi</w:t>
      </w:r>
      <w:r w:rsidRPr="008C507B">
        <w:tab/>
        <w:t xml:space="preserve">: </w:t>
      </w:r>
      <w:r w:rsidR="00EE533B" w:rsidRPr="003D188B">
        <w:fldChar w:fldCharType="begin"/>
      </w:r>
      <w:r w:rsidRPr="008C507B">
        <w:instrText xml:space="preserve"> MERGEFIELD "INSTANSI" </w:instrText>
      </w:r>
      <w:r w:rsidR="00EE533B" w:rsidRPr="003D188B">
        <w:fldChar w:fldCharType="separate"/>
      </w:r>
      <w:r w:rsidR="005B51ED" w:rsidRPr="00151062">
        <w:rPr>
          <w:noProof/>
        </w:rPr>
        <w:t>SMPN 1 Sakra Barat Kabupaten Lombok Timur</w:t>
      </w:r>
      <w:r w:rsidR="00EE533B" w:rsidRPr="003D188B">
        <w:fldChar w:fldCharType="end"/>
      </w:r>
    </w:p>
    <w:p w:rsidR="00370B45" w:rsidRDefault="00A51146" w:rsidP="00370B45">
      <w:pPr>
        <w:tabs>
          <w:tab w:val="left" w:pos="3969"/>
        </w:tabs>
        <w:spacing w:line="360" w:lineRule="auto"/>
        <w:rPr>
          <w:rFonts w:ascii="Times New Roman" w:hAnsi="Times New Roman"/>
          <w:szCs w:val="24"/>
        </w:rPr>
      </w:pPr>
      <w:proofErr w:type="gramStart"/>
      <w:r w:rsidRPr="008C507B">
        <w:rPr>
          <w:rFonts w:ascii="Times New Roman" w:hAnsi="Times New Roman"/>
          <w:szCs w:val="24"/>
        </w:rPr>
        <w:t>Demikian Surat Pernyataan ini dibuat dengan sebenarnya untuk di</w:t>
      </w:r>
      <w:r w:rsidR="00370B45">
        <w:rPr>
          <w:rFonts w:ascii="Times New Roman" w:hAnsi="Times New Roman"/>
          <w:szCs w:val="24"/>
        </w:rPr>
        <w:t>pergunakan sebagaimana mestinya.</w:t>
      </w:r>
      <w:proofErr w:type="gramEnd"/>
      <w:r w:rsidRPr="008C507B">
        <w:rPr>
          <w:rFonts w:ascii="Times New Roman" w:hAnsi="Times New Roman"/>
          <w:szCs w:val="24"/>
        </w:rPr>
        <w:tab/>
        <w:t xml:space="preserve">                 </w:t>
      </w:r>
      <w:r>
        <w:rPr>
          <w:rFonts w:ascii="Times New Roman" w:hAnsi="Times New Roman"/>
          <w:szCs w:val="24"/>
        </w:rPr>
        <w:t xml:space="preserve">  </w:t>
      </w:r>
    </w:p>
    <w:p w:rsidR="00A51146" w:rsidRPr="00370B45" w:rsidRDefault="00A51146" w:rsidP="0027495A">
      <w:pPr>
        <w:tabs>
          <w:tab w:val="left" w:pos="3969"/>
        </w:tabs>
        <w:ind w:left="5761"/>
        <w:jc w:val="center"/>
        <w:rPr>
          <w:rFonts w:ascii="Times New Roman" w:hAnsi="Times New Roman"/>
          <w:szCs w:val="24"/>
        </w:rPr>
      </w:pPr>
      <w:r w:rsidRPr="00370B45">
        <w:rPr>
          <w:rFonts w:ascii="Times New Roman" w:hAnsi="Times New Roman"/>
          <w:szCs w:val="24"/>
        </w:rPr>
        <w:t>Mataram,</w:t>
      </w:r>
      <w:r w:rsidR="00826490">
        <w:rPr>
          <w:rFonts w:ascii="Times New Roman" w:hAnsi="Times New Roman"/>
          <w:szCs w:val="24"/>
        </w:rPr>
        <w:t xml:space="preserve"> 10</w:t>
      </w:r>
      <w:r w:rsidR="003738A1">
        <w:rPr>
          <w:rFonts w:ascii="Times New Roman" w:hAnsi="Times New Roman"/>
          <w:szCs w:val="24"/>
        </w:rPr>
        <w:t xml:space="preserve"> Oktober</w:t>
      </w:r>
      <w:r w:rsidR="00462490" w:rsidRPr="00370B45">
        <w:rPr>
          <w:rFonts w:ascii="Times New Roman" w:hAnsi="Times New Roman"/>
          <w:szCs w:val="24"/>
        </w:rPr>
        <w:t xml:space="preserve"> </w:t>
      </w:r>
      <w:r w:rsidRPr="00370B45">
        <w:rPr>
          <w:rFonts w:ascii="Times New Roman" w:hAnsi="Times New Roman"/>
          <w:szCs w:val="24"/>
        </w:rPr>
        <w:t>2024</w:t>
      </w:r>
    </w:p>
    <w:p w:rsidR="00A51146" w:rsidRPr="00370B45" w:rsidRDefault="00A51146" w:rsidP="0027495A">
      <w:pPr>
        <w:ind w:left="5761"/>
        <w:jc w:val="center"/>
        <w:rPr>
          <w:rFonts w:ascii="Times New Roman" w:hAnsi="Times New Roman"/>
          <w:color w:val="000000"/>
        </w:rPr>
      </w:pPr>
      <w:r w:rsidRPr="00370B45">
        <w:rPr>
          <w:rFonts w:ascii="Times New Roman" w:hAnsi="Times New Roman"/>
          <w:color w:val="000000"/>
        </w:rPr>
        <w:t>I</w:t>
      </w:r>
      <w:r w:rsidR="00E5263A" w:rsidRPr="00370B45">
        <w:rPr>
          <w:rFonts w:ascii="Times New Roman" w:hAnsi="Times New Roman"/>
          <w:color w:val="000000"/>
        </w:rPr>
        <w:t>N</w:t>
      </w:r>
      <w:r w:rsidRPr="00370B45">
        <w:rPr>
          <w:rFonts w:ascii="Times New Roman" w:hAnsi="Times New Roman"/>
          <w:color w:val="000000"/>
        </w:rPr>
        <w:t>KES YARSI Mataram</w:t>
      </w:r>
    </w:p>
    <w:p w:rsidR="00A51146" w:rsidRPr="00370B45" w:rsidRDefault="00314C50" w:rsidP="00370B45">
      <w:pPr>
        <w:spacing w:line="276" w:lineRule="auto"/>
        <w:ind w:left="5760"/>
        <w:jc w:val="center"/>
        <w:rPr>
          <w:rFonts w:ascii="Times New Roman" w:hAnsi="Times New Roman"/>
          <w:color w:val="000000"/>
        </w:rPr>
      </w:pPr>
      <w:r w:rsidRPr="00370B45">
        <w:rPr>
          <w:rFonts w:ascii="Times New Roman" w:hAnsi="Times New Roman"/>
          <w:color w:val="000000"/>
        </w:rPr>
        <w:t>Rektor</w:t>
      </w:r>
    </w:p>
    <w:p w:rsidR="00A51146" w:rsidRPr="00370B45" w:rsidRDefault="00A51146" w:rsidP="00370B45">
      <w:pPr>
        <w:pStyle w:val="ListParagraph"/>
        <w:spacing w:line="276" w:lineRule="auto"/>
        <w:ind w:left="10800" w:right="261"/>
        <w:jc w:val="center"/>
        <w:rPr>
          <w:color w:val="000000"/>
        </w:rPr>
      </w:pPr>
    </w:p>
    <w:p w:rsidR="00370B45" w:rsidRPr="00370B45" w:rsidRDefault="00370B45" w:rsidP="00370B45">
      <w:pPr>
        <w:spacing w:line="276" w:lineRule="auto"/>
        <w:rPr>
          <w:color w:val="000000"/>
        </w:rPr>
      </w:pPr>
    </w:p>
    <w:p w:rsidR="00370B45" w:rsidRPr="00370B45" w:rsidRDefault="00370B45" w:rsidP="00370B45">
      <w:pPr>
        <w:pStyle w:val="ListParagraph"/>
        <w:spacing w:line="276" w:lineRule="auto"/>
        <w:ind w:left="10800"/>
        <w:jc w:val="center"/>
        <w:rPr>
          <w:color w:val="000000"/>
        </w:rPr>
      </w:pPr>
    </w:p>
    <w:p w:rsidR="00A51146" w:rsidRPr="00370B45" w:rsidRDefault="00A51146" w:rsidP="00370B45">
      <w:pPr>
        <w:ind w:left="5760"/>
        <w:jc w:val="center"/>
        <w:rPr>
          <w:rFonts w:ascii="Times New Roman" w:hAnsi="Times New Roman"/>
          <w:b/>
          <w:u w:val="single"/>
        </w:rPr>
      </w:pPr>
      <w:r w:rsidRPr="00370B45">
        <w:rPr>
          <w:rFonts w:ascii="Times New Roman" w:hAnsi="Times New Roman"/>
          <w:b/>
          <w:u w:val="single"/>
        </w:rPr>
        <w:t>Dr. H. Zulkahfi, S.Kep.</w:t>
      </w:r>
      <w:proofErr w:type="gramStart"/>
      <w:r w:rsidRPr="00370B45">
        <w:rPr>
          <w:rFonts w:ascii="Times New Roman" w:hAnsi="Times New Roman"/>
          <w:b/>
          <w:u w:val="single"/>
        </w:rPr>
        <w:t>,Ners</w:t>
      </w:r>
      <w:proofErr w:type="gramEnd"/>
      <w:r w:rsidRPr="00370B45">
        <w:rPr>
          <w:rFonts w:ascii="Times New Roman" w:hAnsi="Times New Roman"/>
          <w:b/>
          <w:u w:val="single"/>
        </w:rPr>
        <w:t>.,M.Kes.</w:t>
      </w:r>
    </w:p>
    <w:p w:rsidR="00A51146" w:rsidRPr="00370B45" w:rsidRDefault="00A51146" w:rsidP="00370B45">
      <w:pPr>
        <w:ind w:left="5760"/>
        <w:jc w:val="center"/>
        <w:rPr>
          <w:rFonts w:ascii="Times New Roman" w:hAnsi="Times New Roman"/>
          <w:szCs w:val="24"/>
        </w:rPr>
      </w:pPr>
      <w:proofErr w:type="gramStart"/>
      <w:r w:rsidRPr="00370B45">
        <w:rPr>
          <w:rFonts w:ascii="Times New Roman" w:hAnsi="Times New Roman"/>
          <w:szCs w:val="24"/>
        </w:rPr>
        <w:t>NIK.</w:t>
      </w:r>
      <w:proofErr w:type="gramEnd"/>
      <w:r w:rsidRPr="00370B45">
        <w:rPr>
          <w:rFonts w:ascii="Times New Roman" w:hAnsi="Times New Roman"/>
          <w:szCs w:val="24"/>
        </w:rPr>
        <w:t xml:space="preserve"> 2129920</w:t>
      </w:r>
    </w:p>
    <w:p w:rsidR="00A51146" w:rsidRPr="008C507B" w:rsidRDefault="00A51146" w:rsidP="00A51146">
      <w:pPr>
        <w:jc w:val="left"/>
        <w:rPr>
          <w:szCs w:val="24"/>
        </w:rPr>
      </w:pPr>
    </w:p>
    <w:p w:rsidR="00A51146" w:rsidRPr="008C507B" w:rsidRDefault="00A51146" w:rsidP="00A51146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:rsidR="00535B64" w:rsidRDefault="00013491" w:rsidP="009628E4">
      <w:pPr>
        <w:pStyle w:val="NoSpacing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                                                                         </w:t>
      </w:r>
    </w:p>
    <w:p w:rsidR="00535B64" w:rsidRDefault="00535B64" w:rsidP="009628E4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535B64" w:rsidRDefault="00535B64" w:rsidP="009628E4">
      <w:pPr>
        <w:pStyle w:val="NoSpacing"/>
        <w:rPr>
          <w:rFonts w:ascii="Times New Roman" w:hAnsi="Times New Roman"/>
          <w:sz w:val="28"/>
          <w:szCs w:val="28"/>
          <w:lang w:val="de-DE"/>
        </w:rPr>
      </w:pPr>
    </w:p>
    <w:p w:rsidR="009628E4" w:rsidRDefault="00013491" w:rsidP="009628E4">
      <w:pPr>
        <w:pStyle w:val="NoSpacing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E136C">
        <w:rPr>
          <w:rFonts w:ascii="Times New Roman" w:hAnsi="Times New Roman"/>
          <w:sz w:val="28"/>
          <w:szCs w:val="28"/>
          <w:lang w:val="de-DE"/>
        </w:rPr>
        <w:tab/>
      </w:r>
      <w:r w:rsidR="00BE136C">
        <w:rPr>
          <w:rFonts w:ascii="Times New Roman" w:hAnsi="Times New Roman"/>
          <w:sz w:val="28"/>
          <w:szCs w:val="28"/>
          <w:lang w:val="de-DE"/>
        </w:rPr>
        <w:tab/>
      </w:r>
      <w:r w:rsidR="00BE136C">
        <w:rPr>
          <w:rFonts w:ascii="Times New Roman" w:hAnsi="Times New Roman"/>
          <w:sz w:val="28"/>
          <w:szCs w:val="28"/>
          <w:lang w:val="de-DE"/>
        </w:rPr>
        <w:tab/>
      </w:r>
    </w:p>
    <w:p w:rsidR="003D188B" w:rsidRPr="009628E4" w:rsidRDefault="00E96201" w:rsidP="009628E4">
      <w:pPr>
        <w:pStyle w:val="NoSpacing"/>
        <w:rPr>
          <w:rFonts w:ascii="Times New Roman" w:hAnsi="Times New Roman"/>
          <w:sz w:val="28"/>
          <w:szCs w:val="28"/>
          <w:lang w:val="de-DE"/>
        </w:rPr>
      </w:pPr>
      <w:r w:rsidRPr="006F1C43">
        <w:rPr>
          <w:noProof/>
        </w:rPr>
        <w:lastRenderedPageBreak/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217805</wp:posOffset>
            </wp:positionV>
            <wp:extent cx="704850" cy="695325"/>
            <wp:effectExtent l="0" t="0" r="0" b="9525"/>
            <wp:wrapThrough wrapText="bothSides">
              <wp:wrapPolygon edited="0">
                <wp:start x="0" y="0"/>
                <wp:lineTo x="0" y="21304"/>
                <wp:lineTo x="21016" y="21304"/>
                <wp:lineTo x="21016" y="0"/>
                <wp:lineTo x="0" y="0"/>
              </wp:wrapPolygon>
            </wp:wrapThrough>
            <wp:docPr id="21" name="Picture 21" descr="D: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A126C">
        <w:rPr>
          <w:rFonts w:ascii="Times New Roman" w:hAnsi="Times New Roman"/>
          <w:sz w:val="28"/>
          <w:szCs w:val="28"/>
          <w:lang w:val="de-D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A2716">
        <w:rPr>
          <w:rFonts w:ascii="Times New Roman" w:hAnsi="Times New Roman"/>
          <w:sz w:val="28"/>
          <w:szCs w:val="28"/>
          <w:lang w:val="de-D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C63C9">
        <w:rPr>
          <w:rFonts w:ascii="Times New Roman" w:hAnsi="Times New Roman"/>
          <w:sz w:val="28"/>
          <w:szCs w:val="28"/>
          <w:lang w:val="de-DE"/>
        </w:rPr>
        <w:t xml:space="preserve">                               </w:t>
      </w:r>
      <w:r w:rsidR="00301CA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628E4">
        <w:t xml:space="preserve">            </w:t>
      </w:r>
    </w:p>
    <w:p w:rsidR="00601B94" w:rsidRPr="006911B9" w:rsidRDefault="00F35497" w:rsidP="00F35497">
      <w:pPr>
        <w:ind w:left="720"/>
        <w:jc w:val="left"/>
      </w:pPr>
      <w:r>
        <w:rPr>
          <w:rFonts w:ascii="Times New Roman" w:hAnsi="Times New Roman"/>
          <w:sz w:val="28"/>
          <w:szCs w:val="28"/>
          <w:lang w:val="de-DE"/>
        </w:rPr>
        <w:t xml:space="preserve">      </w:t>
      </w:r>
      <w:r w:rsidR="00601B94"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9628E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="00601B94"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12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13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EE533B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38" style="position:absolute;left:0;text-align:left;flip:y;z-index:251660288;visibility:visible;mso-wrap-distance-top:-6e-5mm;mso-wrap-distance-bottom:-6e-5mm" from=".3pt,6.9pt" to="499.8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" strokeweight="4.5pt">
            <v:stroke linestyle="thinThick"/>
          </v:line>
        </w:pic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 w:rsidR="00C51C3D">
        <w:rPr>
          <w:rFonts w:ascii="Times New Roman" w:hAnsi="Times New Roman"/>
          <w:b/>
          <w:sz w:val="36"/>
          <w:szCs w:val="36"/>
          <w:u w:val="single"/>
        </w:rPr>
        <w:t>KETERANGAN</w:t>
      </w:r>
      <w:r w:rsidR="00EC4AF9">
        <w:rPr>
          <w:rFonts w:ascii="Times New Roman" w:hAnsi="Times New Roman"/>
          <w:b/>
          <w:sz w:val="36"/>
          <w:szCs w:val="36"/>
          <w:u w:val="single"/>
        </w:rPr>
        <w:t xml:space="preserve"> </w:t>
      </w:r>
      <w:r w:rsidRPr="001663B3">
        <w:rPr>
          <w:rFonts w:ascii="Times New Roman" w:hAnsi="Times New Roman"/>
          <w:b/>
          <w:sz w:val="36"/>
          <w:szCs w:val="36"/>
          <w:u w:val="single"/>
        </w:rPr>
        <w:t>KULIAH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="00C51C3D">
        <w:rPr>
          <w:rFonts w:ascii="Times New Roman" w:hAnsi="Times New Roman"/>
          <w:sz w:val="24"/>
          <w:szCs w:val="24"/>
        </w:rPr>
        <w:t>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 w:rsidR="00C51C3D">
        <w:rPr>
          <w:rFonts w:ascii="Times New Roman" w:hAnsi="Times New Roman"/>
          <w:sz w:val="24"/>
          <w:szCs w:val="24"/>
        </w:rPr>
        <w:t>X</w:t>
      </w:r>
      <w:r w:rsidR="00625136">
        <w:rPr>
          <w:rFonts w:ascii="Times New Roman" w:hAnsi="Times New Roman"/>
          <w:sz w:val="24"/>
          <w:szCs w:val="24"/>
        </w:rPr>
        <w:t>/2024</w:t>
      </w:r>
      <w:r w:rsidR="00972156">
        <w:rPr>
          <w:rFonts w:ascii="Times New Roman" w:hAnsi="Times New Roman"/>
          <w:sz w:val="24"/>
          <w:szCs w:val="24"/>
        </w:rPr>
        <w:t xml:space="preserve">                                    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numPr>
          <w:ilvl w:val="0"/>
          <w:numId w:val="14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 xml:space="preserve">: </w:t>
      </w:r>
      <w:r w:rsidR="00494A55">
        <w:t>Dr. H. Zulkahfi, S.Kep.</w:t>
      </w:r>
      <w:proofErr w:type="gramStart"/>
      <w:r w:rsidR="00494A55">
        <w:t>,Ners</w:t>
      </w:r>
      <w:proofErr w:type="gramEnd"/>
      <w:r w:rsidR="00494A55">
        <w:t>.,M.Kes</w:t>
      </w:r>
      <w:r>
        <w:t>.</w:t>
      </w:r>
    </w:p>
    <w:p w:rsidR="00601B94" w:rsidRPr="00811C62" w:rsidRDefault="00494A55" w:rsidP="00601B94">
      <w:pPr>
        <w:pStyle w:val="ListParagraph"/>
        <w:numPr>
          <w:ilvl w:val="0"/>
          <w:numId w:val="14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601B94" w:rsidRPr="006E755C" w:rsidRDefault="00494A55" w:rsidP="00601B94">
      <w:pPr>
        <w:pStyle w:val="ListParagraph"/>
        <w:numPr>
          <w:ilvl w:val="0"/>
          <w:numId w:val="14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</w:t>
      </w:r>
      <w:r w:rsidR="0047524A">
        <w:t>Rektor INKES</w:t>
      </w:r>
      <w:r w:rsidR="00601B94" w:rsidRPr="00811C62">
        <w:t xml:space="preserve"> YARSI Mataram</w:t>
      </w:r>
    </w:p>
    <w:p w:rsidR="00601B94" w:rsidRPr="00811C62" w:rsidRDefault="007F211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Menerangkan</w:t>
      </w:r>
      <w:r w:rsidR="00601B94" w:rsidRPr="00811C62">
        <w:rPr>
          <w:rFonts w:ascii="Times New Roman" w:hAnsi="Times New Roman"/>
          <w:b/>
          <w:szCs w:val="24"/>
        </w:rPr>
        <w:t xml:space="preserve"> dengan sesungguhnya bahwa:</w:t>
      </w:r>
    </w:p>
    <w:p w:rsidR="00601B94" w:rsidRDefault="00601B94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601B94" w:rsidRPr="00811C62" w:rsidRDefault="00601B94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 w:rsidR="0047524A">
        <w:t>INKES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601B94" w:rsidRDefault="00601B94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</w:r>
    </w:p>
    <w:p w:rsidR="00601B94" w:rsidRDefault="00D241B7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</w:pPr>
      <w:r>
        <w:t>Semester/</w:t>
      </w:r>
      <w:r w:rsidR="00601B94">
        <w:t>NIM</w:t>
      </w:r>
      <w:r w:rsidR="00601B94">
        <w:tab/>
      </w:r>
      <w:r w:rsidR="00601B94" w:rsidRPr="00811C62">
        <w:t xml:space="preserve">: </w:t>
      </w:r>
      <w:r w:rsidR="00EE533B">
        <w:fldChar w:fldCharType="begin"/>
      </w:r>
      <w:r w:rsidR="00601B94"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601B94" w:rsidRPr="00811C62" w:rsidRDefault="00601B94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601B94" w:rsidRPr="003A2AE2" w:rsidRDefault="00601B94" w:rsidP="00601B94">
      <w:pPr>
        <w:pStyle w:val="ListParagraph"/>
        <w:numPr>
          <w:ilvl w:val="0"/>
          <w:numId w:val="14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3A2AE2" w:rsidRPr="003A2AE2" w:rsidRDefault="007F2114" w:rsidP="003A2AE2">
      <w:pPr>
        <w:tabs>
          <w:tab w:val="left" w:pos="3969"/>
        </w:tabs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Memang benar yang bersangkutan</w:t>
      </w:r>
      <w:r w:rsidR="009628E4">
        <w:rPr>
          <w:rFonts w:ascii="Times New Roman" w:hAnsi="Times New Roman"/>
        </w:rPr>
        <w:t xml:space="preserve"> mahasiswa INKES</w:t>
      </w:r>
      <w:r w:rsidR="006911B9">
        <w:rPr>
          <w:rFonts w:ascii="Times New Roman" w:hAnsi="Times New Roman"/>
        </w:rPr>
        <w:t xml:space="preserve"> YARSI Mataram.</w:t>
      </w:r>
      <w:proofErr w:type="gramEnd"/>
    </w:p>
    <w:p w:rsidR="00601B94" w:rsidRPr="00D666BA" w:rsidRDefault="006911B9" w:rsidP="00601B94">
      <w:pPr>
        <w:tabs>
          <w:tab w:val="left" w:pos="3969"/>
        </w:tabs>
        <w:spacing w:line="360" w:lineRule="auto"/>
        <w:rPr>
          <w:b/>
        </w:rPr>
      </w:pPr>
      <w:r>
        <w:rPr>
          <w:rFonts w:ascii="Times New Roman" w:hAnsi="Times New Roman"/>
        </w:rPr>
        <w:t xml:space="preserve">Demikian </w:t>
      </w:r>
      <w:proofErr w:type="gramStart"/>
      <w:r>
        <w:rPr>
          <w:rFonts w:ascii="Times New Roman" w:hAnsi="Times New Roman"/>
        </w:rPr>
        <w:t>surat</w:t>
      </w:r>
      <w:proofErr w:type="gramEnd"/>
      <w:r>
        <w:rPr>
          <w:rFonts w:ascii="Times New Roman" w:hAnsi="Times New Roman"/>
        </w:rPr>
        <w:t xml:space="preserve"> </w:t>
      </w:r>
      <w:r w:rsidR="009628E4">
        <w:rPr>
          <w:rFonts w:ascii="Times New Roman" w:hAnsi="Times New Roman"/>
        </w:rPr>
        <w:t>Keterangan</w:t>
      </w:r>
      <w:r w:rsidR="00601B94" w:rsidRPr="00750C90">
        <w:rPr>
          <w:rFonts w:ascii="Times New Roman" w:hAnsi="Times New Roman"/>
        </w:rPr>
        <w:t xml:space="preserve"> ini dibuat dengan sebenarnya untuk dipergunakan sebagaimana mestinya.</w:t>
      </w:r>
    </w:p>
    <w:p w:rsidR="00F35497" w:rsidRDefault="00F35497" w:rsidP="00F35497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szCs w:val="24"/>
        </w:rPr>
      </w:pPr>
    </w:p>
    <w:p w:rsidR="00BA5F4D" w:rsidRPr="00F35497" w:rsidRDefault="0047524A" w:rsidP="00F35497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>Mataram, 2 Oktober</w:t>
      </w:r>
      <w:r w:rsidR="00F35497">
        <w:rPr>
          <w:rFonts w:ascii="Times New Roman" w:hAnsi="Times New Roman"/>
          <w:szCs w:val="24"/>
        </w:rPr>
        <w:t xml:space="preserve"> 2024</w:t>
      </w:r>
    </w:p>
    <w:p w:rsidR="00601B94" w:rsidRPr="00793F3A" w:rsidRDefault="0047524A" w:rsidP="00793F3A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INKES</w:t>
      </w:r>
      <w:r w:rsidR="00601B94" w:rsidRPr="00793F3A">
        <w:rPr>
          <w:rFonts w:ascii="Times New Roman" w:hAnsi="Times New Roman"/>
          <w:color w:val="000000"/>
        </w:rPr>
        <w:t xml:space="preserve"> YARSI Mataram</w:t>
      </w:r>
    </w:p>
    <w:p w:rsidR="00601B94" w:rsidRDefault="0047524A" w:rsidP="0047524A">
      <w:pPr>
        <w:spacing w:line="276" w:lineRule="auto"/>
        <w:ind w:left="4320"/>
        <w:jc w:val="center"/>
        <w:rPr>
          <w:color w:val="000000"/>
        </w:rPr>
      </w:pPr>
      <w:r>
        <w:rPr>
          <w:rFonts w:ascii="Times New Roman" w:hAnsi="Times New Roman"/>
          <w:color w:val="000000"/>
        </w:rPr>
        <w:t>Rektor</w:t>
      </w:r>
    </w:p>
    <w:p w:rsidR="00793F3A" w:rsidRPr="00A62108" w:rsidRDefault="00793F3A" w:rsidP="00793F3A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601B94" w:rsidRDefault="00601B94" w:rsidP="00793F3A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47524A" w:rsidRPr="00A62108" w:rsidRDefault="0047524A" w:rsidP="00793F3A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601B94" w:rsidRPr="00A62108" w:rsidRDefault="00494A55" w:rsidP="00793F3A">
      <w:pPr>
        <w:pStyle w:val="ListParagraph"/>
        <w:ind w:left="432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</w:t>
      </w:r>
      <w:r w:rsidR="00601B94">
        <w:rPr>
          <w:b/>
          <w:u w:val="single"/>
        </w:rPr>
        <w:t>.</w:t>
      </w:r>
    </w:p>
    <w:p w:rsidR="00601B94" w:rsidRDefault="00494A55" w:rsidP="00793F3A">
      <w:pPr>
        <w:ind w:left="8289" w:hanging="4253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471478" w:rsidRDefault="00471478" w:rsidP="00601B94">
      <w:pPr>
        <w:jc w:val="left"/>
      </w:pPr>
    </w:p>
    <w:p w:rsidR="00146755" w:rsidRDefault="00146755" w:rsidP="00601B94">
      <w:pPr>
        <w:jc w:val="left"/>
      </w:pPr>
    </w:p>
    <w:p w:rsidR="00601B94" w:rsidRDefault="00601B94" w:rsidP="00601B94">
      <w:pPr>
        <w:jc w:val="left"/>
      </w:pPr>
    </w:p>
    <w:p w:rsidR="00601B94" w:rsidRPr="001663B3" w:rsidRDefault="005F489A" w:rsidP="00601B9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7828FC">
        <w:rPr>
          <w:noProof/>
        </w:rPr>
        <w:drawing>
          <wp:anchor distT="24384" distB="21336" distL="131175" distR="128802" simplePos="0" relativeHeight="251653120" behindDoc="1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-57785</wp:posOffset>
            </wp:positionV>
            <wp:extent cx="685800" cy="676894"/>
            <wp:effectExtent l="57150" t="57150" r="57150" b="47625"/>
            <wp:wrapNone/>
            <wp:docPr id="2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 w:rsidR="00601B94"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EE533B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lang w:val="en-GB" w:eastAsia="en-GB"/>
        </w:rPr>
        <w:pict>
          <v:line id="Line 2" o:spid="_x0000_s1037" style="position:absolute;left:0;text-align:left;flip:y;z-index:251612160;visibility:visible;mso-wrap-distance-top:-6e-5mm;mso-wrap-distance-bottom:-6e-5mm" from="-10.75pt,14.6pt" to="468.4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lnO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" strokeweight="4.5pt">
            <v:stroke linestyle="thinThick"/>
          </v:line>
        </w:pic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15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="00601B94" w:rsidRPr="007828FC">
        <w:rPr>
          <w:rFonts w:ascii="Times New Roman" w:hAnsi="Times New Roman"/>
          <w:sz w:val="18"/>
          <w:szCs w:val="18"/>
        </w:rPr>
        <w:t>.</w: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16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601B94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293E6C" w:rsidRDefault="0044106E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+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III/2022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numPr>
          <w:ilvl w:val="0"/>
          <w:numId w:val="9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>:</w:t>
      </w:r>
      <w:r>
        <w:t xml:space="preserve"> Dian Istiana, S.Kep.,Ners.,M.Kep.,Sp.Kep.J</w:t>
      </w:r>
    </w:p>
    <w:p w:rsidR="00601B94" w:rsidRPr="00811C62" w:rsidRDefault="00601B94" w:rsidP="00601B94">
      <w:pPr>
        <w:pStyle w:val="ListParagraph"/>
        <w:numPr>
          <w:ilvl w:val="0"/>
          <w:numId w:val="9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2040225</w:t>
      </w:r>
    </w:p>
    <w:p w:rsidR="00601B94" w:rsidRDefault="00601B94" w:rsidP="00601B94">
      <w:pPr>
        <w:pStyle w:val="ListParagraph"/>
        <w:numPr>
          <w:ilvl w:val="0"/>
          <w:numId w:val="9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Wakil Ketua II Bidang Administrasi Umum dan Keuangan </w:t>
      </w:r>
    </w:p>
    <w:p w:rsidR="00601B94" w:rsidRPr="006E755C" w:rsidRDefault="00601B94" w:rsidP="00601B94">
      <w:pPr>
        <w:pStyle w:val="ListParagraph"/>
        <w:spacing w:line="360" w:lineRule="auto"/>
        <w:ind w:left="709" w:firstLine="11"/>
        <w:jc w:val="both"/>
      </w:pPr>
      <w:r>
        <w:t xml:space="preserve">                           STIKES YARSI Mataram</w:t>
      </w:r>
    </w:p>
    <w:p w:rsidR="00601B94" w:rsidRPr="00811C62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0F5925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</w:p>
    <w:p w:rsidR="00601B94" w:rsidRPr="00811C62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STIKES YARSI Mataram</w:t>
      </w:r>
    </w:p>
    <w:p w:rsidR="000F5925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</w:p>
    <w:p w:rsidR="00601B94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</w:p>
    <w:p w:rsidR="00601B94" w:rsidRPr="00811C62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</w:p>
    <w:p w:rsidR="00601B94" w:rsidRPr="00BE6A87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</w:p>
    <w:p w:rsidR="00601B94" w:rsidRPr="00BE6A87" w:rsidRDefault="00601B94" w:rsidP="00601B94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601B94" w:rsidRPr="00BE6A87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425"/>
      </w:pPr>
      <w:r>
        <w:t>Nama</w:t>
      </w:r>
      <w:r>
        <w:tab/>
        <w:t xml:space="preserve">: </w:t>
      </w:r>
    </w:p>
    <w:p w:rsidR="000F5925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</w:p>
    <w:p w:rsidR="00601B94" w:rsidRPr="00BE6A87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</w:p>
    <w:p w:rsidR="00601B94" w:rsidRPr="00BE6A87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</w:p>
    <w:p w:rsidR="00601B94" w:rsidRPr="00A32A8E" w:rsidRDefault="00601B94" w:rsidP="00601B94">
      <w:pPr>
        <w:pStyle w:val="ListParagraph"/>
        <w:numPr>
          <w:ilvl w:val="0"/>
          <w:numId w:val="9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 w:rsidRPr="00BE6A87">
        <w:tab/>
        <w:t>:</w:t>
      </w:r>
      <w:r>
        <w:t xml:space="preserve"> </w:t>
      </w:r>
    </w:p>
    <w:p w:rsidR="00601B94" w:rsidRPr="00D666BA" w:rsidRDefault="00601B94" w:rsidP="00601B9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01B94" w:rsidRPr="00FD6568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</w:rPr>
      </w:pPr>
      <w:r w:rsidRPr="00FD6568">
        <w:rPr>
          <w:rFonts w:ascii="Times New Roman" w:hAnsi="Times New Roman"/>
          <w:szCs w:val="24"/>
        </w:rPr>
        <w:t>Mataram, 22 Maret 2022</w:t>
      </w:r>
    </w:p>
    <w:p w:rsidR="00601B94" w:rsidRPr="00FD6568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  <w:u w:val="single"/>
        </w:rPr>
      </w:pPr>
      <w:r w:rsidRPr="00FD6568">
        <w:rPr>
          <w:rFonts w:ascii="Times New Roman" w:hAnsi="Times New Roman"/>
          <w:color w:val="000000"/>
        </w:rPr>
        <w:t>STIKES YARSI Mataram</w:t>
      </w:r>
    </w:p>
    <w:p w:rsidR="00601B94" w:rsidRPr="00FD6568" w:rsidRDefault="00601B94" w:rsidP="00601B94">
      <w:pPr>
        <w:spacing w:line="276" w:lineRule="auto"/>
        <w:ind w:left="3600"/>
        <w:jc w:val="center"/>
        <w:rPr>
          <w:rFonts w:ascii="Times New Roman" w:hAnsi="Times New Roman"/>
          <w:color w:val="000000"/>
        </w:rPr>
      </w:pPr>
      <w:r w:rsidRPr="00FD6568">
        <w:rPr>
          <w:rFonts w:ascii="Times New Roman" w:hAnsi="Times New Roman"/>
          <w:color w:val="000000"/>
        </w:rPr>
        <w:t>Wakil Ketua II Bidang Administrasi Umum dan Keuangan</w:t>
      </w:r>
    </w:p>
    <w:p w:rsidR="00601B94" w:rsidRPr="00FD6568" w:rsidRDefault="00601B94" w:rsidP="00601B94">
      <w:pPr>
        <w:pStyle w:val="ListParagraph"/>
        <w:spacing w:line="276" w:lineRule="auto"/>
        <w:ind w:left="8640" w:right="261"/>
        <w:jc w:val="center"/>
        <w:rPr>
          <w:color w:val="000000"/>
        </w:rPr>
      </w:pPr>
    </w:p>
    <w:p w:rsidR="00601B94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  <w:r w:rsidRPr="00FD6568">
        <w:rPr>
          <w:b/>
          <w:u w:val="single"/>
        </w:rPr>
        <w:t>Dian Istiana, S.Kep.</w:t>
      </w:r>
      <w:proofErr w:type="gramStart"/>
      <w:r w:rsidRPr="00FD6568">
        <w:rPr>
          <w:b/>
          <w:u w:val="single"/>
        </w:rPr>
        <w:t>,Ners</w:t>
      </w:r>
      <w:proofErr w:type="gramEnd"/>
      <w:r w:rsidRPr="00FD6568">
        <w:rPr>
          <w:b/>
          <w:u w:val="single"/>
        </w:rPr>
        <w:t>.,M.Kep.,Sp.Kep.J</w:t>
      </w: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  <w:proofErr w:type="gramStart"/>
      <w:r w:rsidRPr="00FD6568">
        <w:t>NIK.</w:t>
      </w:r>
      <w:proofErr w:type="gramEnd"/>
      <w:r w:rsidRPr="00FD6568">
        <w:t xml:space="preserve"> 2040225</w:t>
      </w: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7828FC">
        <w:rPr>
          <w:noProof/>
        </w:rPr>
        <w:drawing>
          <wp:anchor distT="24384" distB="21336" distL="131175" distR="128802" simplePos="0" relativeHeight="25165516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27305</wp:posOffset>
            </wp:positionV>
            <wp:extent cx="619125" cy="638175"/>
            <wp:effectExtent l="57150" t="57150" r="47625" b="47625"/>
            <wp:wrapNone/>
            <wp:docPr id="7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98" cy="652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EE533B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lang w:val="en-GB" w:eastAsia="en-GB"/>
        </w:rPr>
        <w:pict>
          <v:line id="_x0000_s1036" style="position:absolute;left:0;text-align:left;flip:y;z-index:251634688;visibility:visible;mso-wrap-distance-top:-6e-5mm;mso-wrap-distance-bottom:-6e-5mm" from="-10.75pt,14.6pt" to="468.4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OG8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" strokeweight="4.5pt">
            <v:stroke linestyle="thinThick"/>
          </v:line>
        </w:pic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18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="00601B94" w:rsidRPr="007828FC">
        <w:rPr>
          <w:rFonts w:ascii="Times New Roman" w:hAnsi="Times New Roman"/>
          <w:sz w:val="18"/>
          <w:szCs w:val="18"/>
        </w:rPr>
        <w:t>.</w: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19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601B94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II/2022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numPr>
          <w:ilvl w:val="0"/>
          <w:numId w:val="10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>:</w:t>
      </w:r>
      <w:r>
        <w:t xml:space="preserve"> H. Zulkahfi, S.Kep.</w:t>
      </w:r>
      <w:proofErr w:type="gramStart"/>
      <w:r>
        <w:t>,Ners</w:t>
      </w:r>
      <w:proofErr w:type="gramEnd"/>
      <w:r>
        <w:t>.,M.Kes.</w:t>
      </w:r>
    </w:p>
    <w:p w:rsidR="00601B94" w:rsidRPr="00811C62" w:rsidRDefault="00601B94" w:rsidP="00601B94">
      <w:pPr>
        <w:pStyle w:val="ListParagraph"/>
        <w:numPr>
          <w:ilvl w:val="0"/>
          <w:numId w:val="10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601B94" w:rsidRPr="006E755C" w:rsidRDefault="00601B94" w:rsidP="00601B94">
      <w:pPr>
        <w:pStyle w:val="ListParagraph"/>
        <w:numPr>
          <w:ilvl w:val="0"/>
          <w:numId w:val="10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</w:t>
      </w:r>
      <w:r w:rsidRPr="00811C62">
        <w:t>STIKES YARSI Mataram</w:t>
      </w:r>
    </w:p>
    <w:p w:rsidR="00601B94" w:rsidRPr="00811C62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601B94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I Komang Arya Astawa</w:t>
      </w:r>
    </w:p>
    <w:p w:rsidR="00601B94" w:rsidRPr="00811C62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STIKES YARSI Mataram</w:t>
      </w:r>
    </w:p>
    <w:p w:rsidR="00601B94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>: Ilmu Keperawatan Jenjang Strata Satu (S.1)</w:t>
      </w:r>
    </w:p>
    <w:p w:rsidR="00601B94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I/062STYC21</w:t>
      </w:r>
    </w:p>
    <w:p w:rsidR="00601B94" w:rsidRPr="00811C62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Mataram, 19 Mei 2003</w:t>
      </w:r>
    </w:p>
    <w:p w:rsidR="00601B94" w:rsidRPr="00BE6A87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>: 2021/2022</w:t>
      </w:r>
    </w:p>
    <w:p w:rsidR="00601B94" w:rsidRPr="00BE6A87" w:rsidRDefault="00601B94" w:rsidP="00601B94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601B94" w:rsidRPr="00BE6A87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425"/>
      </w:pPr>
      <w:r>
        <w:t>Nama</w:t>
      </w:r>
      <w:r>
        <w:tab/>
        <w:t>: I Wayan Mindra</w:t>
      </w:r>
    </w:p>
    <w:p w:rsidR="00601B94" w:rsidRPr="00BE6A87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196505051986051001</w:t>
      </w:r>
    </w:p>
    <w:p w:rsidR="00601B94" w:rsidRPr="00BE6A87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Pembina, IV/a</w:t>
      </w:r>
    </w:p>
    <w:p w:rsidR="00601B94" w:rsidRPr="00BE6A87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"PEKERJAAN" </w:instrText>
      </w:r>
      <w:r w:rsidR="00EE533B">
        <w:fldChar w:fldCharType="separate"/>
      </w:r>
      <w:r w:rsidR="005B51ED" w:rsidRPr="00151062">
        <w:rPr>
          <w:noProof/>
        </w:rPr>
        <w:t>PPPK</w:t>
      </w:r>
      <w:r w:rsidR="00EE533B">
        <w:fldChar w:fldCharType="end"/>
      </w:r>
    </w:p>
    <w:p w:rsidR="00601B94" w:rsidRPr="00A32A8E" w:rsidRDefault="00601B94" w:rsidP="00601B94">
      <w:pPr>
        <w:pStyle w:val="ListParagraph"/>
        <w:numPr>
          <w:ilvl w:val="0"/>
          <w:numId w:val="10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 w:rsidRPr="00BE6A87">
        <w:tab/>
        <w:t>:</w:t>
      </w:r>
      <w:r>
        <w:t xml:space="preserve"> SDN 5 Batu Mekar Kec. Lingsar Kabupaten Lombok Barat</w:t>
      </w:r>
      <w:r w:rsidRPr="00A32A8E">
        <w:rPr>
          <w:b/>
        </w:rPr>
        <w:t xml:space="preserve"> </w:t>
      </w:r>
    </w:p>
    <w:p w:rsidR="00601B94" w:rsidRPr="00D666BA" w:rsidRDefault="00601B94" w:rsidP="00601B9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Mataram</w:t>
      </w:r>
      <w:r>
        <w:rPr>
          <w:rFonts w:ascii="Times New Roman" w:hAnsi="Times New Roman"/>
          <w:szCs w:val="24"/>
          <w:u w:val="single"/>
        </w:rPr>
        <w:t>, 06 Rajab 1443 H</w:t>
      </w:r>
    </w:p>
    <w:p w:rsidR="00601B94" w:rsidRPr="008837A5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07 Februari 2022 M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r w:rsidRPr="00A62108">
        <w:rPr>
          <w:color w:val="000000"/>
        </w:rPr>
        <w:t>STIKES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Ketua </w:t>
      </w:r>
    </w:p>
    <w:p w:rsidR="00601B94" w:rsidRPr="00A62108" w:rsidRDefault="00601B94" w:rsidP="00601B94">
      <w:pPr>
        <w:pStyle w:val="ListParagraph"/>
        <w:spacing w:line="276" w:lineRule="auto"/>
        <w:ind w:left="5040" w:right="261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146755" w:rsidRDefault="00146755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7828FC">
        <w:rPr>
          <w:noProof/>
        </w:rPr>
        <w:drawing>
          <wp:anchor distT="24384" distB="21336" distL="131175" distR="128802" simplePos="0" relativeHeight="251658240" behindDoc="1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7493</wp:posOffset>
            </wp:positionV>
            <wp:extent cx="657131" cy="709422"/>
            <wp:effectExtent l="57150" t="57150" r="48260" b="52705"/>
            <wp:wrapNone/>
            <wp:docPr id="11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61" cy="716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20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21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EE533B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35" style="position:absolute;left:0;text-align:left;flip:y;z-index:251657216;visibility:visible;mso-wrap-distance-top:-6e-5mm;mso-wrap-distance-bottom:-6e-5mm" from=".5pt,5.6pt" to="479.6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" strokeweight="4.5pt">
            <v:stroke linestyle="thinThick"/>
          </v:line>
        </w:pic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>
        <w:rPr>
          <w:rFonts w:ascii="Times New Roman" w:hAnsi="Times New Roman"/>
          <w:b/>
          <w:sz w:val="36"/>
          <w:szCs w:val="36"/>
          <w:u w:val="single"/>
        </w:rPr>
        <w:t>KETERANGAN LAMA PENDIDIKAN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IV/2022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spacing w:line="360" w:lineRule="auto"/>
        <w:ind w:left="0"/>
        <w:jc w:val="both"/>
      </w:pPr>
      <w:r w:rsidRPr="00811C62">
        <w:t>N A M A</w:t>
      </w:r>
      <w:r w:rsidRPr="00811C62">
        <w:tab/>
        <w:t xml:space="preserve">: </w:t>
      </w:r>
      <w:r>
        <w:t>Irwan Hadi, S.Kep.</w:t>
      </w:r>
      <w:proofErr w:type="gramStart"/>
      <w:r>
        <w:t>,Ners</w:t>
      </w:r>
      <w:proofErr w:type="gramEnd"/>
      <w:r>
        <w:t>.,M.Kep.</w:t>
      </w:r>
    </w:p>
    <w:p w:rsidR="00601B94" w:rsidRPr="00811C62" w:rsidRDefault="00601B94" w:rsidP="00601B94">
      <w:pPr>
        <w:pStyle w:val="ListParagraph"/>
        <w:spacing w:line="360" w:lineRule="auto"/>
        <w:ind w:left="0"/>
        <w:jc w:val="both"/>
      </w:pPr>
      <w:r>
        <w:t>NIK</w:t>
      </w:r>
      <w:r>
        <w:tab/>
      </w:r>
      <w:r>
        <w:tab/>
        <w:t>: 3061107</w:t>
      </w:r>
    </w:p>
    <w:p w:rsidR="00601B94" w:rsidRPr="006E755C" w:rsidRDefault="00601B94" w:rsidP="00601B94">
      <w:pPr>
        <w:pStyle w:val="ListParagraph"/>
        <w:spacing w:line="360" w:lineRule="auto"/>
        <w:ind w:left="0"/>
        <w:jc w:val="both"/>
      </w:pPr>
      <w:r>
        <w:t>Jabatan</w:t>
      </w:r>
      <w:r>
        <w:tab/>
      </w:r>
      <w:r>
        <w:tab/>
        <w:t xml:space="preserve">: Wakil Ketua I Bidang Akademik </w:t>
      </w:r>
      <w:r w:rsidRPr="00811C62">
        <w:t>STIKES YARSI Mataram</w:t>
      </w:r>
    </w:p>
    <w:p w:rsidR="00601B94" w:rsidRPr="00811C62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 w:rsidRPr="00811C62">
        <w:t>N</w:t>
      </w:r>
      <w:r>
        <w:t xml:space="preserve"> </w:t>
      </w:r>
      <w:proofErr w:type="gramStart"/>
      <w:r>
        <w:t>A</w:t>
      </w:r>
      <w:proofErr w:type="gramEnd"/>
      <w:r>
        <w:t xml:space="preserve">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>
        <w:t>NIM</w:t>
      </w:r>
      <w:r>
        <w:tab/>
        <w:t>: 133STYC20</w:t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 w:rsidRPr="00905A9F">
        <w:t>P</w:t>
      </w:r>
      <w:r>
        <w:t>rogram Studi</w:t>
      </w:r>
      <w:r>
        <w:tab/>
        <w:t>: Ilmu Keperawatan</w:t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>
        <w:t xml:space="preserve">Jenjang </w:t>
      </w:r>
      <w:r>
        <w:tab/>
        <w:t>: Strata Satu (S.1)</w:t>
      </w:r>
    </w:p>
    <w:p w:rsidR="00601B94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</w:pPr>
      <w:r>
        <w:t>Lama Pendidikan</w:t>
      </w:r>
      <w:r>
        <w:tab/>
        <w:t>: 4 (empat) Semester</w:t>
      </w:r>
    </w:p>
    <w:p w:rsidR="00601B94" w:rsidRPr="000F5636" w:rsidRDefault="00601B94" w:rsidP="00601B94">
      <w:pPr>
        <w:pStyle w:val="ListParagraph"/>
        <w:tabs>
          <w:tab w:val="left" w:pos="3969"/>
        </w:tabs>
        <w:spacing w:line="360" w:lineRule="auto"/>
        <w:ind w:left="0"/>
        <w:jc w:val="both"/>
        <w:rPr>
          <w:b/>
        </w:rPr>
      </w:pPr>
      <w:r>
        <w:t>Status</w:t>
      </w:r>
      <w:r>
        <w:tab/>
        <w:t>: Aktif</w:t>
      </w:r>
    </w:p>
    <w:p w:rsidR="00601B94" w:rsidRPr="00D666BA" w:rsidRDefault="00601B94" w:rsidP="00601B9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01B94" w:rsidRPr="006744CA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 Mataram, 11 April </w:t>
      </w:r>
      <w:r w:rsidRPr="00335FFB">
        <w:rPr>
          <w:rFonts w:ascii="Times New Roman" w:hAnsi="Times New Roman"/>
          <w:szCs w:val="24"/>
        </w:rPr>
        <w:t>2022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r w:rsidRPr="00A62108">
        <w:rPr>
          <w:color w:val="000000"/>
        </w:rPr>
        <w:t>STIKES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Wakil Ketua I Bidang Akademik</w:t>
      </w:r>
    </w:p>
    <w:p w:rsidR="00601B94" w:rsidRPr="00A62108" w:rsidRDefault="00601B94" w:rsidP="00601B94">
      <w:pPr>
        <w:pStyle w:val="ListParagraph"/>
        <w:spacing w:line="276" w:lineRule="auto"/>
        <w:ind w:left="5040" w:right="261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Irwan Hadi,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.,M.Kep.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3061107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22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23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EE533B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34" style="position:absolute;left:0;text-align:left;flip:y;z-index:251702272;visibility:visible;mso-wrap-distance-top:-6e-5mm;mso-wrap-distance-bottom:-6e-5mm" from=".5pt,5.6pt" to="479.6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" strokeweight="4.5pt">
            <v:stroke linestyle="thinThick"/>
          </v:line>
        </w:pic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VI/2022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numPr>
          <w:ilvl w:val="0"/>
          <w:numId w:val="15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 xml:space="preserve">: </w:t>
      </w:r>
      <w:r>
        <w:t>Irwan Hadi, S.Kep.</w:t>
      </w:r>
      <w:proofErr w:type="gramStart"/>
      <w:r>
        <w:t>,Ners</w:t>
      </w:r>
      <w:proofErr w:type="gramEnd"/>
      <w:r>
        <w:t>.,M.Kep.</w:t>
      </w:r>
    </w:p>
    <w:p w:rsidR="00601B94" w:rsidRPr="00811C62" w:rsidRDefault="00601B94" w:rsidP="00601B94">
      <w:pPr>
        <w:pStyle w:val="ListParagraph"/>
        <w:numPr>
          <w:ilvl w:val="0"/>
          <w:numId w:val="15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3061107</w:t>
      </w:r>
    </w:p>
    <w:p w:rsidR="00601B94" w:rsidRPr="006E755C" w:rsidRDefault="00601B94" w:rsidP="00601B94">
      <w:pPr>
        <w:pStyle w:val="ListParagraph"/>
        <w:numPr>
          <w:ilvl w:val="0"/>
          <w:numId w:val="15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Wakil Ketua I Bidang Akademik </w:t>
      </w:r>
      <w:r w:rsidRPr="00811C62">
        <w:t>STIKES YARSI Mataram</w:t>
      </w:r>
    </w:p>
    <w:p w:rsidR="00601B94" w:rsidRPr="00811C62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601B94" w:rsidRDefault="00601B94" w:rsidP="00601B94">
      <w:pPr>
        <w:pStyle w:val="ListParagraph"/>
        <w:numPr>
          <w:ilvl w:val="0"/>
          <w:numId w:val="15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601B94" w:rsidRPr="00811C62" w:rsidRDefault="00601B94" w:rsidP="00601B94">
      <w:pPr>
        <w:pStyle w:val="ListParagraph"/>
        <w:numPr>
          <w:ilvl w:val="0"/>
          <w:numId w:val="15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>: STIKES Y</w:t>
      </w:r>
      <w:r>
        <w:t xml:space="preserve">ARSI </w:t>
      </w:r>
      <w:r w:rsidRPr="00811C62">
        <w:t>Mataram</w:t>
      </w:r>
    </w:p>
    <w:p w:rsidR="00601B94" w:rsidRDefault="00601B94" w:rsidP="00601B94">
      <w:pPr>
        <w:pStyle w:val="ListParagraph"/>
        <w:numPr>
          <w:ilvl w:val="0"/>
          <w:numId w:val="15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>: Ilmu Keperawatan Jenjang Strata Satu ( S.1 )</w:t>
      </w:r>
      <w:r>
        <w:tab/>
      </w:r>
    </w:p>
    <w:p w:rsidR="00601B94" w:rsidRDefault="00601B94" w:rsidP="00601B94">
      <w:pPr>
        <w:pStyle w:val="ListParagraph"/>
        <w:numPr>
          <w:ilvl w:val="0"/>
          <w:numId w:val="15"/>
        </w:numPr>
        <w:tabs>
          <w:tab w:val="left" w:pos="3969"/>
        </w:tabs>
        <w:spacing w:line="360" w:lineRule="auto"/>
        <w:ind w:left="709" w:hanging="283"/>
        <w:jc w:val="both"/>
      </w:pPr>
      <w:r>
        <w:t>NIM</w:t>
      </w:r>
      <w:r>
        <w:tab/>
      </w:r>
      <w:r w:rsidRPr="00811C62">
        <w:t xml:space="preserve">: </w:t>
      </w:r>
      <w:r>
        <w:t>119STYC19</w:t>
      </w:r>
    </w:p>
    <w:p w:rsidR="00601B94" w:rsidRPr="00811C62" w:rsidRDefault="00601B94" w:rsidP="00601B94">
      <w:pPr>
        <w:pStyle w:val="ListParagraph"/>
        <w:numPr>
          <w:ilvl w:val="0"/>
          <w:numId w:val="15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601B94" w:rsidRPr="00D666BA" w:rsidRDefault="00601B94" w:rsidP="00601B9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01B94" w:rsidRPr="006744CA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</w:t>
      </w:r>
      <w:r w:rsidR="003C7AF5">
        <w:rPr>
          <w:rFonts w:ascii="Times New Roman" w:hAnsi="Times New Roman"/>
          <w:szCs w:val="24"/>
        </w:rPr>
        <w:t xml:space="preserve">                Mataram, 13 Januari 2024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r w:rsidRPr="00A62108">
        <w:rPr>
          <w:color w:val="000000"/>
        </w:rPr>
        <w:t>STIKES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Wakil Ketua I Bidang Akademik</w:t>
      </w:r>
    </w:p>
    <w:p w:rsidR="00601B94" w:rsidRPr="00A62108" w:rsidRDefault="00601B94" w:rsidP="00601B94">
      <w:pPr>
        <w:pStyle w:val="ListParagraph"/>
        <w:spacing w:line="276" w:lineRule="auto"/>
        <w:ind w:left="5040" w:right="261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01B94" w:rsidRPr="00A62108" w:rsidRDefault="00601B94" w:rsidP="00601B94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Irwan Hadi,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.,M.Kep.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3061107</w:t>
      </w:r>
    </w:p>
    <w:p w:rsidR="00601B94" w:rsidRDefault="00601B94" w:rsidP="00601B94">
      <w:pPr>
        <w:ind w:left="5760" w:firstLine="720"/>
        <w:rPr>
          <w:rFonts w:ascii="Times New Roman" w:hAnsi="Times New Roman"/>
        </w:rPr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193FC6" w:rsidRDefault="00193FC6" w:rsidP="00601B94">
      <w:pPr>
        <w:jc w:val="left"/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7828FC">
        <w:rPr>
          <w:noProof/>
        </w:rPr>
        <w:drawing>
          <wp:anchor distT="24384" distB="21336" distL="131175" distR="128802" simplePos="0" relativeHeight="25166540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-39370</wp:posOffset>
            </wp:positionV>
            <wp:extent cx="656496" cy="657225"/>
            <wp:effectExtent l="57150" t="57150" r="48895" b="47625"/>
            <wp:wrapNone/>
            <wp:docPr id="15" name="Picture 1" descr="D:\Logo STIKE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" descr="D:\Logo STIKES 2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75" cy="685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ysClr val="window" lastClr="FFFFFF"/>
                      </a:contourClr>
                    </a:sp3d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01B94" w:rsidRPr="007828FC" w:rsidRDefault="00601B94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01B94" w:rsidRPr="007828FC" w:rsidRDefault="00EE533B" w:rsidP="00601B9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lang w:val="en-GB" w:eastAsia="en-GB"/>
        </w:rPr>
        <w:pict>
          <v:line id="_x0000_s1033" style="position:absolute;left:0;text-align:left;flip:y;z-index:251724800;visibility:visible;mso-wrap-distance-top:-6e-5mm;mso-wrap-distance-bottom:-6e-5mm" from="-10.75pt,14.6pt" to="468.4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" strokeweight="4.5pt">
            <v:stroke linestyle="thinThick"/>
          </v:line>
        </w:pic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24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="00601B94" w:rsidRPr="007828FC">
        <w:rPr>
          <w:rFonts w:ascii="Times New Roman" w:hAnsi="Times New Roman"/>
          <w:sz w:val="18"/>
          <w:szCs w:val="18"/>
        </w:rPr>
        <w:t>.</w:t>
      </w:r>
      <w:r w:rsidR="00601B94"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25" w:history="1">
        <w:r w:rsidR="00601B94"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601B94" w:rsidRPr="0099761E" w:rsidRDefault="00601B94" w:rsidP="00601B9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01B94" w:rsidRPr="001663B3" w:rsidRDefault="00601B94" w:rsidP="00601B9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01B94" w:rsidRPr="001444D8" w:rsidRDefault="00601B94" w:rsidP="00601B9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VIII/2022</w:t>
      </w:r>
    </w:p>
    <w:p w:rsidR="00601B94" w:rsidRPr="0099761E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01B94" w:rsidRDefault="00601B94" w:rsidP="00601B9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601B94" w:rsidRPr="00811C62" w:rsidRDefault="00601B94" w:rsidP="00601B94">
      <w:pPr>
        <w:pStyle w:val="ListParagraph"/>
        <w:numPr>
          <w:ilvl w:val="0"/>
          <w:numId w:val="16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>:</w:t>
      </w:r>
      <w:r>
        <w:t xml:space="preserve"> Dian Istiana, S.Kep.,Ners.,M.Kep.,Sp.Kep.J</w:t>
      </w:r>
    </w:p>
    <w:p w:rsidR="00601B94" w:rsidRPr="00811C62" w:rsidRDefault="00601B94" w:rsidP="00601B94">
      <w:pPr>
        <w:pStyle w:val="ListParagraph"/>
        <w:numPr>
          <w:ilvl w:val="0"/>
          <w:numId w:val="16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2040225</w:t>
      </w:r>
    </w:p>
    <w:p w:rsidR="00601B94" w:rsidRDefault="00601B94" w:rsidP="00601B94">
      <w:pPr>
        <w:pStyle w:val="ListParagraph"/>
        <w:numPr>
          <w:ilvl w:val="0"/>
          <w:numId w:val="16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Wakil Ketua II Bidang Administrasi Umum dan Keuangan </w:t>
      </w:r>
    </w:p>
    <w:p w:rsidR="00601B94" w:rsidRDefault="00601B94" w:rsidP="00601B94">
      <w:pPr>
        <w:pStyle w:val="ListParagraph"/>
        <w:spacing w:line="360" w:lineRule="auto"/>
        <w:ind w:left="709" w:firstLine="11"/>
        <w:jc w:val="both"/>
      </w:pPr>
      <w:r>
        <w:t xml:space="preserve">                           STIKES YARSI Mataram</w:t>
      </w:r>
    </w:p>
    <w:p w:rsidR="00601B94" w:rsidRPr="00811C62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601B94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601B94" w:rsidRPr="00811C62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>: STIKES Y</w:t>
      </w:r>
      <w:r>
        <w:t xml:space="preserve">ARSI </w:t>
      </w:r>
      <w:r w:rsidRPr="00811C62">
        <w:t>Mataram</w:t>
      </w:r>
    </w:p>
    <w:p w:rsidR="00601B94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</w:r>
    </w:p>
    <w:p w:rsidR="00601B94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 w:rsidR="00EE533B">
        <w:fldChar w:fldCharType="begin"/>
      </w:r>
      <w:r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601B94" w:rsidRPr="00811C62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601B94" w:rsidRPr="00BE6A87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601B94" w:rsidRPr="00BE6A87" w:rsidRDefault="00601B94" w:rsidP="00601B94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601B94" w:rsidRPr="00BE6A87" w:rsidRDefault="00601B94" w:rsidP="00146755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</w:pPr>
      <w:r w:rsidRPr="00BE6A87">
        <w:t>Nama</w:t>
      </w:r>
      <w:r w:rsidRPr="00BE6A87">
        <w:tab/>
        <w:t xml:space="preserve">: </w:t>
      </w:r>
      <w:r w:rsidR="00EE533B">
        <w:fldChar w:fldCharType="begin"/>
      </w:r>
      <w:r>
        <w:instrText xml:space="preserve"> MERGEFIELD "NAMA1" </w:instrText>
      </w:r>
      <w:r w:rsidR="00EE533B">
        <w:fldChar w:fldCharType="separate"/>
      </w:r>
      <w:r w:rsidR="005B51ED" w:rsidRPr="00151062">
        <w:rPr>
          <w:noProof/>
        </w:rPr>
        <w:t>Ahmad M.</w:t>
      </w:r>
      <w:r w:rsidR="00EE533B">
        <w:fldChar w:fldCharType="end"/>
      </w:r>
      <w:r>
        <w:t xml:space="preserve">     </w:t>
      </w:r>
    </w:p>
    <w:p w:rsidR="00601B94" w:rsidRPr="00BE6A87" w:rsidRDefault="00601B94" w:rsidP="00146755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</w:pPr>
      <w:r w:rsidRPr="00BE6A87">
        <w:t>NIP/NRP/NIK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"NIPNRPNIK" </w:instrText>
      </w:r>
      <w:r w:rsidR="00EE533B">
        <w:fldChar w:fldCharType="separate"/>
      </w:r>
      <w:r w:rsidR="005B51ED" w:rsidRPr="00151062">
        <w:rPr>
          <w:noProof/>
        </w:rPr>
        <w:t>197312112022211007</w:t>
      </w:r>
      <w:r w:rsidR="00EE533B">
        <w:fldChar w:fldCharType="end"/>
      </w:r>
    </w:p>
    <w:p w:rsidR="00601B94" w:rsidRPr="00BE6A87" w:rsidRDefault="00601B94" w:rsidP="00146755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283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"PANGKAT_GOLONGAN" </w:instrText>
      </w:r>
      <w:r w:rsidR="00EE533B">
        <w:fldChar w:fldCharType="separate"/>
      </w:r>
      <w:r w:rsidR="005B51ED" w:rsidRPr="00151062">
        <w:rPr>
          <w:noProof/>
        </w:rPr>
        <w:t>IX</w:t>
      </w:r>
      <w:r w:rsidR="00EE533B">
        <w:fldChar w:fldCharType="end"/>
      </w:r>
    </w:p>
    <w:p w:rsidR="00601B94" w:rsidRDefault="00601B94" w:rsidP="00601B94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"PEKERJAAN" </w:instrText>
      </w:r>
      <w:r w:rsidR="00EE533B">
        <w:fldChar w:fldCharType="separate"/>
      </w:r>
      <w:r w:rsidR="005B51ED" w:rsidRPr="00151062">
        <w:rPr>
          <w:noProof/>
        </w:rPr>
        <w:t>PPPK</w:t>
      </w:r>
      <w:r w:rsidR="00EE533B">
        <w:fldChar w:fldCharType="end"/>
      </w:r>
    </w:p>
    <w:p w:rsidR="00601B94" w:rsidRDefault="00601B94" w:rsidP="00146755">
      <w:pPr>
        <w:pStyle w:val="ListParagraph"/>
        <w:numPr>
          <w:ilvl w:val="0"/>
          <w:numId w:val="17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"INSTANSI" </w:instrText>
      </w:r>
      <w:r w:rsidR="00EE533B">
        <w:fldChar w:fldCharType="separate"/>
      </w:r>
      <w:r w:rsidR="005B51ED" w:rsidRPr="00151062">
        <w:rPr>
          <w:noProof/>
        </w:rPr>
        <w:t>SMPN 1 Sakra Barat Kabupaten Lombok Timur</w:t>
      </w:r>
      <w:r w:rsidR="00EE533B">
        <w:fldChar w:fldCharType="end"/>
      </w:r>
      <w:r>
        <w:t xml:space="preserve"> </w:t>
      </w:r>
    </w:p>
    <w:p w:rsidR="00601B94" w:rsidRPr="006E755C" w:rsidRDefault="00601B94" w:rsidP="00601B94">
      <w:pPr>
        <w:pStyle w:val="ListParagraph"/>
        <w:spacing w:line="360" w:lineRule="auto"/>
        <w:ind w:left="709" w:firstLine="11"/>
        <w:jc w:val="both"/>
      </w:pPr>
    </w:p>
    <w:p w:rsidR="00601B94" w:rsidRPr="00D666BA" w:rsidRDefault="00601B94" w:rsidP="00601B9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01B94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01B94" w:rsidRPr="00FD6568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</w:rPr>
      </w:pPr>
      <w:r w:rsidRPr="00FD6568">
        <w:rPr>
          <w:rFonts w:ascii="Times New Roman" w:hAnsi="Times New Roman"/>
          <w:szCs w:val="24"/>
        </w:rPr>
        <w:t xml:space="preserve">Mataram, </w:t>
      </w:r>
      <w:r>
        <w:rPr>
          <w:rFonts w:ascii="Times New Roman" w:hAnsi="Times New Roman"/>
          <w:szCs w:val="24"/>
        </w:rPr>
        <w:t>06 Agustus</w:t>
      </w:r>
      <w:r w:rsidRPr="00FD6568">
        <w:rPr>
          <w:rFonts w:ascii="Times New Roman" w:hAnsi="Times New Roman"/>
          <w:szCs w:val="24"/>
        </w:rPr>
        <w:t xml:space="preserve"> 2022</w:t>
      </w:r>
    </w:p>
    <w:p w:rsidR="00601B94" w:rsidRPr="00FD6568" w:rsidRDefault="00601B94" w:rsidP="00601B94">
      <w:pPr>
        <w:tabs>
          <w:tab w:val="left" w:pos="1560"/>
          <w:tab w:val="left" w:pos="1843"/>
          <w:tab w:val="left" w:pos="5103"/>
          <w:tab w:val="left" w:pos="6237"/>
        </w:tabs>
        <w:ind w:left="3600"/>
        <w:jc w:val="center"/>
        <w:rPr>
          <w:rFonts w:ascii="Times New Roman" w:hAnsi="Times New Roman"/>
          <w:szCs w:val="24"/>
          <w:u w:val="single"/>
        </w:rPr>
      </w:pPr>
      <w:r w:rsidRPr="00FD6568">
        <w:rPr>
          <w:rFonts w:ascii="Times New Roman" w:hAnsi="Times New Roman"/>
          <w:color w:val="000000"/>
        </w:rPr>
        <w:t>STIKES YARSI Mataram</w:t>
      </w:r>
    </w:p>
    <w:p w:rsidR="00601B94" w:rsidRPr="00FD6568" w:rsidRDefault="00601B94" w:rsidP="00601B94">
      <w:pPr>
        <w:spacing w:line="276" w:lineRule="auto"/>
        <w:ind w:left="3600"/>
        <w:jc w:val="center"/>
        <w:rPr>
          <w:rFonts w:ascii="Times New Roman" w:hAnsi="Times New Roman"/>
          <w:color w:val="000000"/>
        </w:rPr>
      </w:pPr>
      <w:r w:rsidRPr="00FD6568">
        <w:rPr>
          <w:rFonts w:ascii="Times New Roman" w:hAnsi="Times New Roman"/>
          <w:color w:val="000000"/>
        </w:rPr>
        <w:t>Wakil Ketua II Bidang Administrasi Umum dan Keuangan</w:t>
      </w:r>
    </w:p>
    <w:p w:rsidR="00601B94" w:rsidRPr="00FD6568" w:rsidRDefault="00601B94" w:rsidP="00601B94">
      <w:pPr>
        <w:pStyle w:val="ListParagraph"/>
        <w:spacing w:line="276" w:lineRule="auto"/>
        <w:ind w:left="8640" w:right="261"/>
        <w:jc w:val="center"/>
        <w:rPr>
          <w:color w:val="000000"/>
        </w:rPr>
      </w:pPr>
    </w:p>
    <w:p w:rsidR="00601B94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  <w:r w:rsidRPr="00FD6568">
        <w:rPr>
          <w:b/>
          <w:u w:val="single"/>
        </w:rPr>
        <w:t>Dian Istiana, S.Kep.</w:t>
      </w:r>
      <w:proofErr w:type="gramStart"/>
      <w:r w:rsidRPr="00FD6568">
        <w:rPr>
          <w:b/>
          <w:u w:val="single"/>
        </w:rPr>
        <w:t>,Ners</w:t>
      </w:r>
      <w:proofErr w:type="gramEnd"/>
      <w:r w:rsidRPr="00FD6568">
        <w:rPr>
          <w:b/>
          <w:u w:val="single"/>
        </w:rPr>
        <w:t>.,M.Kep.,Sp.Kep.J</w:t>
      </w:r>
    </w:p>
    <w:p w:rsidR="00601B94" w:rsidRPr="00FD6568" w:rsidRDefault="00601B94" w:rsidP="00601B94">
      <w:pPr>
        <w:pStyle w:val="ListParagraph"/>
        <w:ind w:left="3600"/>
        <w:jc w:val="center"/>
        <w:rPr>
          <w:b/>
          <w:u w:val="single"/>
        </w:rPr>
      </w:pPr>
      <w:proofErr w:type="gramStart"/>
      <w:r w:rsidRPr="00FD6568">
        <w:t>NIK.</w:t>
      </w:r>
      <w:proofErr w:type="gramEnd"/>
      <w:r w:rsidRPr="00FD6568">
        <w:t xml:space="preserve"> 2040225</w:t>
      </w: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601B94" w:rsidRDefault="00601B94" w:rsidP="00601B94">
      <w:pPr>
        <w:jc w:val="left"/>
      </w:pPr>
    </w:p>
    <w:p w:rsidR="00C85793" w:rsidRDefault="00C85793" w:rsidP="00601B94">
      <w:pPr>
        <w:jc w:val="left"/>
      </w:pPr>
    </w:p>
    <w:p w:rsidR="00137D10" w:rsidRDefault="00137D10" w:rsidP="00601B94">
      <w:pPr>
        <w:jc w:val="left"/>
      </w:pPr>
    </w:p>
    <w:p w:rsidR="00137D10" w:rsidRPr="001663B3" w:rsidRDefault="00137D10" w:rsidP="00137D10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noProof/>
          <w:sz w:val="28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-91599</wp:posOffset>
            </wp:positionH>
            <wp:positionV relativeFrom="paragraph">
              <wp:posOffset>31750</wp:posOffset>
            </wp:positionV>
            <wp:extent cx="758952" cy="714308"/>
            <wp:effectExtent l="0" t="0" r="3175" b="0"/>
            <wp:wrapNone/>
            <wp:docPr id="17" name="Picture 17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952" cy="714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137D10" w:rsidRPr="00172A97" w:rsidRDefault="00137D10" w:rsidP="00137D10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137D10" w:rsidRDefault="00EE533B" w:rsidP="00137D10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EE533B">
        <w:rPr>
          <w:noProof/>
          <w:sz w:val="26"/>
          <w:lang w:val="en-GB" w:eastAsia="en-GB"/>
        </w:rPr>
        <w:pict>
          <v:line id="_x0000_s1032" style="position:absolute;left:0;text-align:left;flip:y;z-index:251669504;visibility:visible;mso-wrap-distance-top:-6e-5mm;mso-wrap-distance-bottom:-6e-5mm" from="-3.3pt,14.55pt" to="475.8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" strokeweight="4.5pt">
            <v:stroke linestyle="thinThick"/>
          </v:line>
        </w:pict>
      </w:r>
      <w:r w:rsidR="00137D10"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27" w:history="1">
        <w:r w:rsidR="00137D10"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="00137D10" w:rsidRPr="00172A97">
        <w:rPr>
          <w:rFonts w:ascii="Times New Roman" w:hAnsi="Times New Roman"/>
          <w:szCs w:val="18"/>
        </w:rPr>
        <w:t>.</w:t>
      </w:r>
      <w:r w:rsidR="00137D10"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28" w:history="1">
        <w:r w:rsidR="00137D10"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137D10" w:rsidRPr="007828FC" w:rsidRDefault="00137D10" w:rsidP="00137D10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</w:p>
    <w:p w:rsidR="00137D10" w:rsidRPr="0099761E" w:rsidRDefault="00137D10" w:rsidP="00137D10">
      <w:pPr>
        <w:tabs>
          <w:tab w:val="left" w:pos="1560"/>
          <w:tab w:val="left" w:pos="1843"/>
          <w:tab w:val="left" w:pos="5103"/>
          <w:tab w:val="left" w:pos="6237"/>
        </w:tabs>
      </w:pPr>
    </w:p>
    <w:p w:rsidR="00137D10" w:rsidRPr="001663B3" w:rsidRDefault="00137D10" w:rsidP="00137D10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137D10" w:rsidRDefault="00137D10" w:rsidP="00137D10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I/2023</w:t>
      </w:r>
    </w:p>
    <w:p w:rsidR="00137D10" w:rsidRPr="001444D8" w:rsidRDefault="00137D10" w:rsidP="00137D10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137D10" w:rsidRPr="0099761E" w:rsidRDefault="00137D10" w:rsidP="00137D10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137D10" w:rsidRDefault="00137D10" w:rsidP="00137D10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137D10" w:rsidRPr="00811C62" w:rsidRDefault="00137D10" w:rsidP="00137D10">
      <w:pPr>
        <w:pStyle w:val="ListParagraph"/>
        <w:numPr>
          <w:ilvl w:val="0"/>
          <w:numId w:val="18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137D10" w:rsidRPr="00811C62" w:rsidRDefault="00137D10" w:rsidP="00137D10">
      <w:pPr>
        <w:pStyle w:val="ListParagraph"/>
        <w:numPr>
          <w:ilvl w:val="0"/>
          <w:numId w:val="18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137D10" w:rsidRDefault="00137D10" w:rsidP="00137D10">
      <w:pPr>
        <w:pStyle w:val="ListParagraph"/>
        <w:numPr>
          <w:ilvl w:val="0"/>
          <w:numId w:val="18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Ketua </w:t>
      </w:r>
      <w:r w:rsidRPr="00811C62">
        <w:t>STIKES YARSI Mataram</w:t>
      </w:r>
    </w:p>
    <w:p w:rsidR="00137D10" w:rsidRPr="00811C62" w:rsidRDefault="00137D10" w:rsidP="00137D10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137D10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137D10" w:rsidRPr="00811C62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>: STIKES Y</w:t>
      </w:r>
      <w:r>
        <w:t xml:space="preserve">ARSI </w:t>
      </w:r>
      <w:r w:rsidRPr="00811C62">
        <w:t>Mataram</w:t>
      </w:r>
    </w:p>
    <w:p w:rsidR="00137D10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37D10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 w:rsidR="00EE533B">
        <w:fldChar w:fldCharType="begin"/>
      </w:r>
      <w:r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137D10" w:rsidRPr="00811C62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137D10" w:rsidRPr="00BE6A87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137D10" w:rsidRPr="00BE6A87" w:rsidRDefault="00137D10" w:rsidP="00137D10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137D10" w:rsidRPr="00BE6A87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 xml:space="preserve">: </w:t>
      </w:r>
      <w:r w:rsidR="00EE533B">
        <w:fldChar w:fldCharType="begin"/>
      </w:r>
      <w:r>
        <w:instrText xml:space="preserve"> MERGEFIELD "NAMA1" </w:instrText>
      </w:r>
      <w:r w:rsidR="00EE533B">
        <w:fldChar w:fldCharType="separate"/>
      </w:r>
      <w:r w:rsidR="005B51ED" w:rsidRPr="00151062">
        <w:rPr>
          <w:noProof/>
        </w:rPr>
        <w:t>Ahmad M.</w:t>
      </w:r>
      <w:r w:rsidR="00EE533B">
        <w:fldChar w:fldCharType="end"/>
      </w:r>
      <w:r>
        <w:t xml:space="preserve">      </w:t>
      </w:r>
    </w:p>
    <w:p w:rsidR="00137D10" w:rsidRPr="00BE6A87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"NIPNRPNIK" </w:instrText>
      </w:r>
      <w:r w:rsidR="00EE533B">
        <w:fldChar w:fldCharType="separate"/>
      </w:r>
      <w:r w:rsidR="005B51ED" w:rsidRPr="00151062">
        <w:rPr>
          <w:noProof/>
        </w:rPr>
        <w:t>197312112022211007</w:t>
      </w:r>
      <w:r w:rsidR="00EE533B">
        <w:fldChar w:fldCharType="end"/>
      </w:r>
    </w:p>
    <w:p w:rsidR="00137D10" w:rsidRPr="00BE6A87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"PANGKAT_GOLONGAN" </w:instrText>
      </w:r>
      <w:r w:rsidR="00EE533B">
        <w:fldChar w:fldCharType="separate"/>
      </w:r>
      <w:r w:rsidR="005B51ED" w:rsidRPr="00151062">
        <w:rPr>
          <w:noProof/>
        </w:rPr>
        <w:t>IX</w:t>
      </w:r>
      <w:r w:rsidR="00EE533B">
        <w:fldChar w:fldCharType="end"/>
      </w:r>
    </w:p>
    <w:p w:rsidR="00137D10" w:rsidRDefault="00137D10" w:rsidP="00137D10">
      <w:pPr>
        <w:pStyle w:val="ListParagraph"/>
        <w:numPr>
          <w:ilvl w:val="0"/>
          <w:numId w:val="18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"PEKERJAAN" </w:instrText>
      </w:r>
      <w:r w:rsidR="00EE533B">
        <w:fldChar w:fldCharType="separate"/>
      </w:r>
      <w:r w:rsidR="005B51ED" w:rsidRPr="00151062">
        <w:rPr>
          <w:noProof/>
        </w:rPr>
        <w:t>PPPK</w:t>
      </w:r>
      <w:r w:rsidR="00EE533B">
        <w:fldChar w:fldCharType="end"/>
      </w:r>
    </w:p>
    <w:p w:rsidR="00137D10" w:rsidRPr="00260569" w:rsidRDefault="00137D10" w:rsidP="00137D10">
      <w:pPr>
        <w:pStyle w:val="ListParagraph"/>
        <w:tabs>
          <w:tab w:val="left" w:pos="3969"/>
        </w:tabs>
        <w:spacing w:line="360" w:lineRule="auto"/>
        <w:ind w:left="709"/>
      </w:pPr>
      <w:r w:rsidRPr="00BE6A87">
        <w:t>Instansi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"INSTANSI" </w:instrText>
      </w:r>
      <w:r w:rsidR="00EE533B">
        <w:fldChar w:fldCharType="separate"/>
      </w:r>
      <w:r w:rsidR="005B51ED" w:rsidRPr="00151062">
        <w:rPr>
          <w:noProof/>
        </w:rPr>
        <w:t>SMPN 1 Sakra Barat Kabupaten Lombok Timur</w:t>
      </w:r>
      <w:r w:rsidR="00EE533B">
        <w:fldChar w:fldCharType="end"/>
      </w:r>
      <w:r w:rsidRPr="0087768D">
        <w:rPr>
          <w:b/>
        </w:rPr>
        <w:tab/>
        <w:t xml:space="preserve"> </w:t>
      </w:r>
    </w:p>
    <w:p w:rsidR="00137D10" w:rsidRPr="00D666BA" w:rsidRDefault="00137D10" w:rsidP="00137D10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137D10" w:rsidRDefault="00137D10" w:rsidP="00137D10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137D10" w:rsidRPr="00AF5628" w:rsidRDefault="00137D10" w:rsidP="00137D10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</w:t>
      </w:r>
      <w:r w:rsidR="00EE533B"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MERGEFIELD "TANGGAL_SURAT" </w:instrText>
      </w:r>
      <w:r w:rsidR="00EE533B">
        <w:rPr>
          <w:rFonts w:ascii="Times New Roman" w:hAnsi="Times New Roman"/>
          <w:szCs w:val="24"/>
        </w:rPr>
        <w:fldChar w:fldCharType="separate"/>
      </w:r>
      <w:r w:rsidR="005B51ED" w:rsidRPr="00151062">
        <w:rPr>
          <w:rFonts w:ascii="Times New Roman" w:hAnsi="Times New Roman"/>
          <w:noProof/>
          <w:szCs w:val="24"/>
        </w:rPr>
        <w:t>10 Oktober 2024</w:t>
      </w:r>
      <w:r w:rsidR="00EE533B">
        <w:rPr>
          <w:rFonts w:ascii="Times New Roman" w:hAnsi="Times New Roman"/>
          <w:szCs w:val="24"/>
        </w:rPr>
        <w:fldChar w:fldCharType="end"/>
      </w:r>
      <w:r w:rsidRPr="00AF5628">
        <w:rPr>
          <w:rFonts w:ascii="Times New Roman" w:hAnsi="Times New Roman"/>
          <w:szCs w:val="24"/>
          <w:u w:val="single"/>
        </w:rPr>
        <w:t xml:space="preserve"> </w:t>
      </w:r>
    </w:p>
    <w:p w:rsidR="00137D10" w:rsidRPr="00A62108" w:rsidRDefault="00137D10" w:rsidP="00137D10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r w:rsidRPr="00A62108">
        <w:rPr>
          <w:color w:val="000000"/>
        </w:rPr>
        <w:t>STIKES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137D10" w:rsidRDefault="00137D10" w:rsidP="00137D10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Ketua </w:t>
      </w:r>
    </w:p>
    <w:p w:rsidR="00137D10" w:rsidRPr="00397C6F" w:rsidRDefault="00137D10" w:rsidP="00137D10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137D10" w:rsidRDefault="00137D10" w:rsidP="00137D10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137D10" w:rsidRPr="00A62108" w:rsidRDefault="00137D10" w:rsidP="00137D10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137D10" w:rsidRPr="00AE372E" w:rsidRDefault="00137D10" w:rsidP="00137D10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137D10" w:rsidRDefault="00137D10" w:rsidP="00137D10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137D10" w:rsidRDefault="00137D10" w:rsidP="00601B94">
      <w:pPr>
        <w:jc w:val="left"/>
      </w:pPr>
    </w:p>
    <w:p w:rsidR="00601B94" w:rsidRDefault="00601B94" w:rsidP="00601B94">
      <w:pPr>
        <w:jc w:val="left"/>
      </w:pPr>
    </w:p>
    <w:p w:rsidR="00C85793" w:rsidRDefault="00C85793" w:rsidP="00601B94">
      <w:pPr>
        <w:jc w:val="left"/>
      </w:pPr>
    </w:p>
    <w:p w:rsidR="00C85793" w:rsidRDefault="00C85793" w:rsidP="00601B94">
      <w:pPr>
        <w:jc w:val="left"/>
      </w:pPr>
    </w:p>
    <w:p w:rsidR="00C85793" w:rsidRDefault="00C85793" w:rsidP="00601B94">
      <w:pPr>
        <w:jc w:val="left"/>
      </w:pPr>
    </w:p>
    <w:p w:rsidR="00C85793" w:rsidRDefault="00C85793" w:rsidP="00601B94">
      <w:pPr>
        <w:jc w:val="left"/>
      </w:pPr>
    </w:p>
    <w:p w:rsidR="00C85793" w:rsidRDefault="00C85793" w:rsidP="00601B94">
      <w:pPr>
        <w:jc w:val="left"/>
      </w:pPr>
    </w:p>
    <w:p w:rsidR="00C85793" w:rsidRDefault="00C85793" w:rsidP="00601B94">
      <w:pPr>
        <w:jc w:val="left"/>
      </w:pPr>
    </w:p>
    <w:p w:rsidR="00C85793" w:rsidRPr="001663B3" w:rsidRDefault="00C85793" w:rsidP="00C85793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noProof/>
          <w:sz w:val="28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-186690</wp:posOffset>
            </wp:positionH>
            <wp:positionV relativeFrom="paragraph">
              <wp:posOffset>3175</wp:posOffset>
            </wp:positionV>
            <wp:extent cx="758825" cy="714375"/>
            <wp:effectExtent l="19050" t="0" r="3175" b="0"/>
            <wp:wrapNone/>
            <wp:docPr id="19" name="Picture 19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C85793" w:rsidRPr="00172A97" w:rsidRDefault="00C85793" w:rsidP="00C85793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C85793" w:rsidRDefault="00EE533B" w:rsidP="00C85793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EE533B">
        <w:rPr>
          <w:noProof/>
          <w:sz w:val="26"/>
          <w:lang w:val="en-GB" w:eastAsia="en-GB"/>
        </w:rPr>
        <w:pict>
          <v:line id="_x0000_s1031" style="position:absolute;left:0;text-align:left;flip:y;z-index:251676672;visibility:visible;mso-wrap-distance-top:-6e-5mm;mso-wrap-distance-bottom:-6e-5mm" from="-3.3pt,14.55pt" to="475.8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  <w:r w:rsidR="00C85793"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29" w:history="1">
        <w:r w:rsidR="00C85793"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="00C85793" w:rsidRPr="00172A97">
        <w:rPr>
          <w:rFonts w:ascii="Times New Roman" w:hAnsi="Times New Roman"/>
          <w:szCs w:val="18"/>
        </w:rPr>
        <w:t>.</w:t>
      </w:r>
      <w:r w:rsidR="00C85793"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30" w:history="1">
        <w:r w:rsidR="00C85793"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C85793" w:rsidRPr="007828FC" w:rsidRDefault="00C85793" w:rsidP="00C85793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</w:p>
    <w:p w:rsidR="00C85793" w:rsidRPr="0099761E" w:rsidRDefault="00C85793" w:rsidP="00C85793">
      <w:pPr>
        <w:tabs>
          <w:tab w:val="left" w:pos="1560"/>
          <w:tab w:val="left" w:pos="1843"/>
          <w:tab w:val="left" w:pos="5103"/>
          <w:tab w:val="left" w:pos="6237"/>
        </w:tabs>
      </w:pPr>
    </w:p>
    <w:p w:rsidR="00C85793" w:rsidRPr="001663B3" w:rsidRDefault="00C85793" w:rsidP="00C85793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C85793" w:rsidRDefault="00C85793" w:rsidP="00C85793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V/2023</w:t>
      </w:r>
    </w:p>
    <w:p w:rsidR="00C85793" w:rsidRPr="001444D8" w:rsidRDefault="00C85793" w:rsidP="00C85793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C85793" w:rsidRPr="0099761E" w:rsidRDefault="00C85793" w:rsidP="00C8579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C85793" w:rsidRDefault="00C85793" w:rsidP="00C85793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C85793" w:rsidRPr="00811C62" w:rsidRDefault="00C85793" w:rsidP="00C85793">
      <w:pPr>
        <w:pStyle w:val="ListParagraph"/>
        <w:numPr>
          <w:ilvl w:val="0"/>
          <w:numId w:val="20"/>
        </w:numPr>
        <w:spacing w:line="360" w:lineRule="auto"/>
        <w:ind w:left="709" w:hanging="283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C85793" w:rsidRPr="00811C62" w:rsidRDefault="00C85793" w:rsidP="00C85793">
      <w:pPr>
        <w:pStyle w:val="ListParagraph"/>
        <w:numPr>
          <w:ilvl w:val="0"/>
          <w:numId w:val="20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C85793" w:rsidRDefault="00C85793" w:rsidP="00C85793">
      <w:pPr>
        <w:pStyle w:val="ListParagraph"/>
        <w:numPr>
          <w:ilvl w:val="0"/>
          <w:numId w:val="20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Wakil Ketua 1 Bidang Akademik </w:t>
      </w:r>
      <w:r w:rsidRPr="00811C62">
        <w:t>STIKES YARSI Mataram</w:t>
      </w:r>
    </w:p>
    <w:p w:rsidR="00C85793" w:rsidRPr="00811C62" w:rsidRDefault="00C85793" w:rsidP="00C8579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C85793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C85793" w:rsidRPr="00811C62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>: STIKES Y</w:t>
      </w:r>
      <w:r>
        <w:t xml:space="preserve">ARSI </w:t>
      </w:r>
      <w:r w:rsidRPr="00811C62">
        <w:t>Mataram</w:t>
      </w:r>
    </w:p>
    <w:p w:rsidR="00C85793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5793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 w:rsidR="00EE533B">
        <w:fldChar w:fldCharType="begin"/>
      </w:r>
      <w:r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C85793" w:rsidRPr="00811C62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C85793" w:rsidRPr="00BE6A87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C85793" w:rsidRPr="00BE6A87" w:rsidRDefault="00C85793" w:rsidP="00C85793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C85793" w:rsidRPr="00BE6A87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 xml:space="preserve">: </w:t>
      </w:r>
      <w:r w:rsidR="00EE533B">
        <w:fldChar w:fldCharType="begin"/>
      </w:r>
      <w:r>
        <w:instrText xml:space="preserve"> MERGEFIELD "NAMA1" </w:instrText>
      </w:r>
      <w:r w:rsidR="00EE533B">
        <w:fldChar w:fldCharType="separate"/>
      </w:r>
      <w:r w:rsidR="005B51ED" w:rsidRPr="00151062">
        <w:rPr>
          <w:noProof/>
        </w:rPr>
        <w:t>Ahmad M.</w:t>
      </w:r>
      <w:r w:rsidR="00EE533B">
        <w:fldChar w:fldCharType="end"/>
      </w:r>
      <w:r>
        <w:t xml:space="preserve">      </w:t>
      </w:r>
    </w:p>
    <w:p w:rsidR="00C85793" w:rsidRPr="00BE6A87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"NIPNRPNIK" </w:instrText>
      </w:r>
      <w:r w:rsidR="00EE533B">
        <w:fldChar w:fldCharType="separate"/>
      </w:r>
      <w:r w:rsidR="005B51ED" w:rsidRPr="00151062">
        <w:rPr>
          <w:noProof/>
        </w:rPr>
        <w:t>197312112022211007</w:t>
      </w:r>
      <w:r w:rsidR="00EE533B">
        <w:fldChar w:fldCharType="end"/>
      </w:r>
    </w:p>
    <w:p w:rsidR="00C85793" w:rsidRPr="00BE6A87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"PANGKAT_GOLONGAN" </w:instrText>
      </w:r>
      <w:r w:rsidR="00EE533B">
        <w:fldChar w:fldCharType="separate"/>
      </w:r>
      <w:r w:rsidR="005B51ED" w:rsidRPr="00151062">
        <w:rPr>
          <w:noProof/>
        </w:rPr>
        <w:t>IX</w:t>
      </w:r>
      <w:r w:rsidR="00EE533B">
        <w:fldChar w:fldCharType="end"/>
      </w:r>
    </w:p>
    <w:p w:rsidR="00C85793" w:rsidRDefault="00C85793" w:rsidP="00C85793">
      <w:pPr>
        <w:pStyle w:val="ListParagraph"/>
        <w:numPr>
          <w:ilvl w:val="0"/>
          <w:numId w:val="20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"PEKERJAAN" </w:instrText>
      </w:r>
      <w:r w:rsidR="00EE533B">
        <w:fldChar w:fldCharType="separate"/>
      </w:r>
      <w:r w:rsidR="005B51ED" w:rsidRPr="00151062">
        <w:rPr>
          <w:noProof/>
        </w:rPr>
        <w:t>PPPK</w:t>
      </w:r>
      <w:r w:rsidR="00EE533B">
        <w:fldChar w:fldCharType="end"/>
      </w:r>
    </w:p>
    <w:p w:rsidR="00C85793" w:rsidRPr="00260569" w:rsidRDefault="00C85793" w:rsidP="00C85793">
      <w:pPr>
        <w:pStyle w:val="ListParagraph"/>
        <w:tabs>
          <w:tab w:val="left" w:pos="3969"/>
        </w:tabs>
        <w:spacing w:line="360" w:lineRule="auto"/>
        <w:ind w:left="709"/>
      </w:pPr>
      <w:r w:rsidRPr="00BE6A87">
        <w:t>Instansi</w:t>
      </w:r>
      <w:r w:rsidRPr="00BE6A87">
        <w:tab/>
        <w:t>:</w:t>
      </w:r>
      <w:r>
        <w:t xml:space="preserve"> </w:t>
      </w:r>
      <w:r w:rsidR="00EE533B">
        <w:fldChar w:fldCharType="begin"/>
      </w:r>
      <w:r>
        <w:instrText xml:space="preserve"> MERGEFIELD "INSTANSI" </w:instrText>
      </w:r>
      <w:r w:rsidR="00EE533B">
        <w:fldChar w:fldCharType="separate"/>
      </w:r>
      <w:r w:rsidR="005B51ED" w:rsidRPr="00151062">
        <w:rPr>
          <w:noProof/>
        </w:rPr>
        <w:t>SMPN 1 Sakra Barat Kabupaten Lombok Timur</w:t>
      </w:r>
      <w:r w:rsidR="00EE533B">
        <w:fldChar w:fldCharType="end"/>
      </w:r>
      <w:r w:rsidRPr="0087768D">
        <w:rPr>
          <w:b/>
        </w:rPr>
        <w:tab/>
        <w:t xml:space="preserve"> </w:t>
      </w:r>
    </w:p>
    <w:p w:rsidR="00C85793" w:rsidRPr="00D666BA" w:rsidRDefault="00C85793" w:rsidP="00C85793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C85793" w:rsidRDefault="00C85793" w:rsidP="00C8579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C85793" w:rsidRPr="00AF5628" w:rsidRDefault="00C85793" w:rsidP="00C8579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</w:t>
      </w:r>
      <w:r w:rsidR="00EE533B"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MERGEFIELD "TANGGAL_SURAT" </w:instrText>
      </w:r>
      <w:r w:rsidR="00EE533B">
        <w:rPr>
          <w:rFonts w:ascii="Times New Roman" w:hAnsi="Times New Roman"/>
          <w:szCs w:val="24"/>
        </w:rPr>
        <w:fldChar w:fldCharType="separate"/>
      </w:r>
      <w:r w:rsidR="005B51ED" w:rsidRPr="00151062">
        <w:rPr>
          <w:rFonts w:ascii="Times New Roman" w:hAnsi="Times New Roman"/>
          <w:noProof/>
          <w:szCs w:val="24"/>
        </w:rPr>
        <w:t>10 Oktober 2024</w:t>
      </w:r>
      <w:r w:rsidR="00EE533B">
        <w:rPr>
          <w:rFonts w:ascii="Times New Roman" w:hAnsi="Times New Roman"/>
          <w:szCs w:val="24"/>
        </w:rPr>
        <w:fldChar w:fldCharType="end"/>
      </w:r>
      <w:r w:rsidRPr="00AF5628">
        <w:rPr>
          <w:rFonts w:ascii="Times New Roman" w:hAnsi="Times New Roman"/>
          <w:szCs w:val="24"/>
          <w:u w:val="single"/>
        </w:rPr>
        <w:t xml:space="preserve"> </w:t>
      </w:r>
    </w:p>
    <w:p w:rsidR="00C85793" w:rsidRPr="00A62108" w:rsidRDefault="00C85793" w:rsidP="00C85793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r w:rsidRPr="00A62108">
        <w:rPr>
          <w:color w:val="000000"/>
        </w:rPr>
        <w:t>STIKES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C85793" w:rsidRDefault="00C85793" w:rsidP="00C85793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Ketua </w:t>
      </w:r>
    </w:p>
    <w:p w:rsidR="00C85793" w:rsidRPr="00397C6F" w:rsidRDefault="00C85793" w:rsidP="00C8579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C85793" w:rsidRDefault="00C85793" w:rsidP="00C8579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C85793" w:rsidRPr="00A62108" w:rsidRDefault="00C85793" w:rsidP="00C8579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C85793" w:rsidRPr="00AE372E" w:rsidRDefault="00C85793" w:rsidP="00C85793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C85793" w:rsidRDefault="00C85793" w:rsidP="00C85793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C85793" w:rsidRDefault="00C85793" w:rsidP="00C85793">
      <w:pPr>
        <w:jc w:val="left"/>
      </w:pPr>
    </w:p>
    <w:p w:rsidR="00C85793" w:rsidRDefault="00C85793" w:rsidP="00C85793">
      <w:pPr>
        <w:jc w:val="left"/>
      </w:pPr>
    </w:p>
    <w:p w:rsidR="00C85793" w:rsidRDefault="00C85793" w:rsidP="00601B94">
      <w:pPr>
        <w:jc w:val="left"/>
      </w:pPr>
    </w:p>
    <w:p w:rsidR="0021698E" w:rsidRDefault="0021698E" w:rsidP="00601B94">
      <w:pPr>
        <w:jc w:val="left"/>
      </w:pPr>
    </w:p>
    <w:p w:rsidR="0021698E" w:rsidRDefault="0021698E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21698E" w:rsidRPr="0008302E" w:rsidRDefault="0008302E" w:rsidP="0008302E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56515</wp:posOffset>
            </wp:positionV>
            <wp:extent cx="798195" cy="648970"/>
            <wp:effectExtent l="0" t="0" r="1905" b="0"/>
            <wp:wrapTight wrapText="bothSides">
              <wp:wrapPolygon edited="0">
                <wp:start x="0" y="0"/>
                <wp:lineTo x="0" y="20924"/>
                <wp:lineTo x="21136" y="20924"/>
                <wp:lineTo x="21136" y="0"/>
                <wp:lineTo x="0" y="0"/>
              </wp:wrapPolygon>
            </wp:wrapTight>
            <wp:docPr id="3" name="Picture 3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698E"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21698E" w:rsidRPr="001663B3" w:rsidRDefault="0008302E" w:rsidP="0021698E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="0021698E"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21698E" w:rsidRPr="007828FC" w:rsidRDefault="0021698E" w:rsidP="0021698E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21698E" w:rsidRPr="007828FC" w:rsidRDefault="0021698E" w:rsidP="0021698E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31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32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21698E" w:rsidRPr="0099761E" w:rsidRDefault="00EE533B" w:rsidP="0021698E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30" style="position:absolute;left:0;text-align:left;flip:y;z-index:251681792;visibility:visible;mso-wrap-distance-top:-6e-5mm;mso-wrap-distance-bottom:-6e-5mm" from="-60.25pt,8.5pt" to="418.9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" strokeweight="4.5pt">
            <v:stroke linestyle="thinThick"/>
          </v:line>
        </w:pict>
      </w:r>
    </w:p>
    <w:p w:rsidR="0021698E" w:rsidRPr="0099761E" w:rsidRDefault="0021698E" w:rsidP="0021698E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21698E" w:rsidRPr="001663B3" w:rsidRDefault="0021698E" w:rsidP="0021698E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>
        <w:rPr>
          <w:rFonts w:ascii="Times New Roman" w:hAnsi="Times New Roman"/>
          <w:b/>
          <w:sz w:val="36"/>
          <w:szCs w:val="36"/>
          <w:u w:val="single"/>
        </w:rPr>
        <w:t xml:space="preserve">KETERANGAN </w:t>
      </w:r>
      <w:r w:rsidRPr="001663B3">
        <w:rPr>
          <w:rFonts w:ascii="Times New Roman" w:hAnsi="Times New Roman"/>
          <w:b/>
          <w:sz w:val="36"/>
          <w:szCs w:val="36"/>
          <w:u w:val="single"/>
        </w:rPr>
        <w:t>KULIAH</w:t>
      </w:r>
    </w:p>
    <w:p w:rsidR="0021698E" w:rsidRPr="001444D8" w:rsidRDefault="0021698E" w:rsidP="0021698E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="00AF7DD5">
        <w:rPr>
          <w:rFonts w:ascii="Times New Roman" w:hAnsi="Times New Roman"/>
          <w:sz w:val="24"/>
          <w:szCs w:val="24"/>
        </w:rPr>
        <w:t>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 w:rsidR="001A0834">
        <w:rPr>
          <w:rFonts w:ascii="Times New Roman" w:hAnsi="Times New Roman"/>
          <w:sz w:val="24"/>
          <w:szCs w:val="24"/>
        </w:rPr>
        <w:t>IX/2024</w:t>
      </w:r>
    </w:p>
    <w:p w:rsidR="0021698E" w:rsidRPr="0099761E" w:rsidRDefault="0021698E" w:rsidP="0021698E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21698E" w:rsidRDefault="0021698E" w:rsidP="0021698E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21698E" w:rsidRPr="00F51104" w:rsidRDefault="0021698E" w:rsidP="00F51104">
      <w:pPr>
        <w:pStyle w:val="ListParagraph"/>
        <w:numPr>
          <w:ilvl w:val="0"/>
          <w:numId w:val="21"/>
        </w:numPr>
        <w:spacing w:line="360" w:lineRule="auto"/>
        <w:ind w:left="709" w:hanging="283"/>
        <w:rPr>
          <w:b/>
          <w:u w:val="single"/>
        </w:rPr>
      </w:pPr>
      <w:r w:rsidRPr="00811C62">
        <w:t>N A M A</w:t>
      </w:r>
      <w:r w:rsidRPr="00811C62">
        <w:tab/>
        <w:t xml:space="preserve">: </w:t>
      </w:r>
      <w:r w:rsidR="00F51104" w:rsidRPr="00F51104">
        <w:t>Dr. H. Zulkahfi, S.Kep.</w:t>
      </w:r>
      <w:proofErr w:type="gramStart"/>
      <w:r w:rsidR="00F51104" w:rsidRPr="00F51104">
        <w:t>,Ners</w:t>
      </w:r>
      <w:proofErr w:type="gramEnd"/>
      <w:r w:rsidR="00F51104" w:rsidRPr="00F51104">
        <w:t>.,M.Kes.</w:t>
      </w:r>
    </w:p>
    <w:p w:rsidR="0021698E" w:rsidRPr="00811C62" w:rsidRDefault="0021698E" w:rsidP="00F51104">
      <w:pPr>
        <w:pStyle w:val="ListParagraph"/>
        <w:numPr>
          <w:ilvl w:val="0"/>
          <w:numId w:val="21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 xml:space="preserve">: </w:t>
      </w:r>
      <w:r w:rsidR="00F51104">
        <w:t>2129920</w:t>
      </w:r>
    </w:p>
    <w:p w:rsidR="0021698E" w:rsidRPr="006E755C" w:rsidRDefault="0021698E" w:rsidP="0021698E">
      <w:pPr>
        <w:pStyle w:val="ListParagraph"/>
        <w:numPr>
          <w:ilvl w:val="0"/>
          <w:numId w:val="21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</w:t>
      </w:r>
      <w:r w:rsidR="001A0834">
        <w:t>Rektor INKES</w:t>
      </w:r>
      <w:r w:rsidRPr="00811C62">
        <w:t xml:space="preserve"> YARSI Mataram</w:t>
      </w:r>
    </w:p>
    <w:p w:rsidR="0021698E" w:rsidRPr="00811C62" w:rsidRDefault="0021698E" w:rsidP="0021698E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Menerangkan</w:t>
      </w:r>
      <w:r w:rsidRPr="00811C62">
        <w:rPr>
          <w:rFonts w:ascii="Times New Roman" w:hAnsi="Times New Roman"/>
          <w:b/>
          <w:szCs w:val="24"/>
        </w:rPr>
        <w:t xml:space="preserve"> dengan sesungguhnya bahwa:</w:t>
      </w:r>
    </w:p>
    <w:p w:rsidR="0021698E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21698E" w:rsidRPr="00811C62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="001A0834">
        <w:t xml:space="preserve">: INKES </w:t>
      </w:r>
      <w:r w:rsidRPr="00811C62">
        <w:t>Y</w:t>
      </w:r>
      <w:r>
        <w:t xml:space="preserve">ARSI </w:t>
      </w:r>
      <w:r w:rsidRPr="00811C62">
        <w:t>Mataram</w:t>
      </w:r>
    </w:p>
    <w:p w:rsidR="0021698E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</w:r>
    </w:p>
    <w:p w:rsidR="0021698E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</w:pPr>
      <w:r>
        <w:t>Semester/NIM</w:t>
      </w:r>
      <w:r>
        <w:tab/>
      </w:r>
      <w:r w:rsidRPr="00811C62">
        <w:t xml:space="preserve">: </w:t>
      </w:r>
      <w:r w:rsidR="001A0834">
        <w:t>V/</w:t>
      </w:r>
      <w:r w:rsidR="00EE533B">
        <w:fldChar w:fldCharType="begin"/>
      </w:r>
      <w:r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21698E" w:rsidRPr="00811C62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21698E" w:rsidRPr="003A2AE2" w:rsidRDefault="0021698E" w:rsidP="0021698E">
      <w:pPr>
        <w:pStyle w:val="ListParagraph"/>
        <w:numPr>
          <w:ilvl w:val="0"/>
          <w:numId w:val="21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1A0834" w:rsidRDefault="0021698E" w:rsidP="0021698E">
      <w:pPr>
        <w:tabs>
          <w:tab w:val="left" w:pos="3969"/>
        </w:tabs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Memang benar ya</w:t>
      </w:r>
      <w:r w:rsidR="001A0834">
        <w:rPr>
          <w:rFonts w:ascii="Times New Roman" w:hAnsi="Times New Roman"/>
        </w:rPr>
        <w:t xml:space="preserve">ng bersangkutan sedang mengikuti pendidikan Ilmu </w:t>
      </w:r>
      <w:r w:rsidR="001A0834" w:rsidRPr="00B87931">
        <w:rPr>
          <w:rFonts w:ascii="Times New Roman" w:eastAsia="Times New Roman" w:hAnsi="Times New Roman"/>
          <w:noProof/>
          <w:szCs w:val="24"/>
          <w:lang w:val="en-US"/>
        </w:rPr>
        <w:t>Keperawatan Jenjang Strata Satu (S1)</w:t>
      </w:r>
      <w:r w:rsidR="001A0834">
        <w:rPr>
          <w:rFonts w:ascii="Times New Roman" w:hAnsi="Times New Roman"/>
        </w:rPr>
        <w:t xml:space="preserve"> di INKES</w:t>
      </w:r>
      <w:r>
        <w:rPr>
          <w:rFonts w:ascii="Times New Roman" w:hAnsi="Times New Roman"/>
        </w:rPr>
        <w:t xml:space="preserve"> YARSI Mataram </w:t>
      </w:r>
      <w:r w:rsidR="001A0834">
        <w:rPr>
          <w:rFonts w:ascii="Times New Roman" w:hAnsi="Times New Roman"/>
        </w:rPr>
        <w:t>selama 2 semester mulai dari tanggal 7 September 2024.</w:t>
      </w:r>
      <w:proofErr w:type="gramEnd"/>
    </w:p>
    <w:p w:rsidR="0021698E" w:rsidRPr="00D666BA" w:rsidRDefault="0021698E" w:rsidP="0021698E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 xml:space="preserve">Demikian Surat </w:t>
      </w:r>
      <w:r>
        <w:rPr>
          <w:rFonts w:ascii="Times New Roman" w:hAnsi="Times New Roman"/>
        </w:rPr>
        <w:t>Keterangan</w:t>
      </w:r>
      <w:r w:rsidRPr="00750C90">
        <w:rPr>
          <w:rFonts w:ascii="Times New Roman" w:hAnsi="Times New Roman"/>
        </w:rPr>
        <w:t xml:space="preserve"> ini dibuat dengan sebenarnya untuk dipergunakan sebagaimana mestinya.</w:t>
      </w:r>
      <w:proofErr w:type="gramEnd"/>
    </w:p>
    <w:p w:rsidR="0021698E" w:rsidRDefault="0021698E" w:rsidP="0021698E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21698E" w:rsidRPr="006744CA" w:rsidRDefault="0021698E" w:rsidP="0021698E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Ma</w:t>
      </w:r>
      <w:r w:rsidR="00A4073C">
        <w:rPr>
          <w:rFonts w:ascii="Times New Roman" w:hAnsi="Times New Roman"/>
          <w:szCs w:val="24"/>
        </w:rPr>
        <w:t>taram, 17</w:t>
      </w:r>
      <w:r w:rsidR="001A0834">
        <w:rPr>
          <w:rFonts w:ascii="Times New Roman" w:hAnsi="Times New Roman"/>
          <w:szCs w:val="24"/>
        </w:rPr>
        <w:t xml:space="preserve"> September 2024</w:t>
      </w:r>
    </w:p>
    <w:p w:rsidR="0021698E" w:rsidRPr="00793F3A" w:rsidRDefault="00AF7DD5" w:rsidP="0021698E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INKES</w:t>
      </w:r>
      <w:r w:rsidR="0021698E" w:rsidRPr="00793F3A">
        <w:rPr>
          <w:rFonts w:ascii="Times New Roman" w:hAnsi="Times New Roman"/>
          <w:color w:val="000000"/>
        </w:rPr>
        <w:t xml:space="preserve"> YARSI Mataram</w:t>
      </w:r>
    </w:p>
    <w:p w:rsidR="0021698E" w:rsidRPr="00793F3A" w:rsidRDefault="00AF7DD5" w:rsidP="0021698E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Rektor</w:t>
      </w:r>
    </w:p>
    <w:p w:rsidR="0021698E" w:rsidRDefault="0021698E" w:rsidP="0021698E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21698E" w:rsidRPr="00A62108" w:rsidRDefault="0021698E" w:rsidP="0021698E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21698E" w:rsidRPr="00A62108" w:rsidRDefault="0021698E" w:rsidP="0021698E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21698E" w:rsidRPr="0021698E" w:rsidRDefault="0021698E" w:rsidP="0021698E">
      <w:pPr>
        <w:pStyle w:val="ListParagraph"/>
        <w:ind w:left="5040"/>
        <w:rPr>
          <w:b/>
          <w:u w:val="single"/>
        </w:rPr>
      </w:pPr>
      <w:r w:rsidRPr="0021698E">
        <w:rPr>
          <w:b/>
        </w:rPr>
        <w:t xml:space="preserve">   </w:t>
      </w:r>
      <w:r w:rsidRPr="0021698E">
        <w:rPr>
          <w:b/>
          <w:u w:val="single"/>
        </w:rPr>
        <w:t>Dr. H. Zulkahfi, S.Kep.</w:t>
      </w:r>
      <w:proofErr w:type="gramStart"/>
      <w:r w:rsidRPr="0021698E">
        <w:rPr>
          <w:b/>
          <w:u w:val="single"/>
        </w:rPr>
        <w:t>,Ners</w:t>
      </w:r>
      <w:proofErr w:type="gramEnd"/>
      <w:r w:rsidRPr="0021698E">
        <w:rPr>
          <w:b/>
          <w:u w:val="single"/>
        </w:rPr>
        <w:t>.,M.Kes.</w:t>
      </w:r>
    </w:p>
    <w:p w:rsidR="0021698E" w:rsidRDefault="0021698E" w:rsidP="0021698E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21698E" w:rsidRDefault="0021698E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Default="00975B9B" w:rsidP="00601B94">
      <w:pPr>
        <w:jc w:val="left"/>
      </w:pPr>
    </w:p>
    <w:p w:rsidR="00975B9B" w:rsidRPr="001663B3" w:rsidRDefault="00975B9B" w:rsidP="00975B9B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noProof/>
          <w:sz w:val="28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7879</wp:posOffset>
            </wp:positionH>
            <wp:positionV relativeFrom="paragraph">
              <wp:posOffset>-41867</wp:posOffset>
            </wp:positionV>
            <wp:extent cx="647468" cy="732790"/>
            <wp:effectExtent l="0" t="0" r="635" b="0"/>
            <wp:wrapNone/>
            <wp:docPr id="22" name="Picture 22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672" cy="74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975B9B" w:rsidRDefault="00975B9B" w:rsidP="00975B9B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A01DFC" w:rsidRPr="003F4050" w:rsidRDefault="00A01DFC" w:rsidP="00975B9B">
      <w:pPr>
        <w:pStyle w:val="NoSpacing"/>
        <w:jc w:val="center"/>
        <w:rPr>
          <w:rFonts w:ascii="Times New Roman" w:hAnsi="Times New Roman"/>
          <w:b/>
          <w:sz w:val="24"/>
          <w:szCs w:val="24"/>
          <w:lang w:val="de-DE"/>
        </w:rPr>
      </w:pPr>
      <w:r w:rsidRPr="003F4050">
        <w:rPr>
          <w:rFonts w:ascii="Times New Roman" w:hAnsi="Times New Roman"/>
          <w:b/>
          <w:sz w:val="24"/>
          <w:szCs w:val="24"/>
          <w:lang w:val="de-DE"/>
        </w:rPr>
        <w:t>PROGRAM STUDI KEPERAWATAN JENJANG STRATA SATU ( S.1 )</w:t>
      </w:r>
    </w:p>
    <w:p w:rsidR="00975B9B" w:rsidRPr="007828FC" w:rsidRDefault="00975B9B" w:rsidP="00975B9B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975B9B" w:rsidRPr="007828FC" w:rsidRDefault="00975B9B" w:rsidP="00975B9B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33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34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975B9B" w:rsidRPr="0099761E" w:rsidRDefault="00EE533B" w:rsidP="00975B9B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29" style="position:absolute;left:0;text-align:left;flip:y;z-index:251687936;visibility:visible;mso-wrap-distance-top:-6e-5mm;mso-wrap-distance-bottom:-6e-5mm" from=".5pt,5.6pt" to="479.6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" strokeweight="4.5pt">
            <v:stroke linestyle="thinThick"/>
          </v:line>
        </w:pict>
      </w:r>
    </w:p>
    <w:p w:rsidR="00975B9B" w:rsidRDefault="00975B9B" w:rsidP="00975B9B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EF4BBF" w:rsidRPr="0099761E" w:rsidRDefault="00EF4BBF" w:rsidP="00975B9B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975B9B" w:rsidRPr="001663B3" w:rsidRDefault="00975B9B" w:rsidP="00975B9B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>
        <w:rPr>
          <w:rFonts w:ascii="Times New Roman" w:hAnsi="Times New Roman"/>
          <w:b/>
          <w:sz w:val="36"/>
          <w:szCs w:val="36"/>
          <w:u w:val="single"/>
        </w:rPr>
        <w:t xml:space="preserve">KETERANGAN </w:t>
      </w:r>
    </w:p>
    <w:p w:rsidR="00975B9B" w:rsidRPr="001444D8" w:rsidRDefault="00975B9B" w:rsidP="00975B9B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</w:t>
      </w:r>
      <w:r w:rsidRPr="001444D8">
        <w:rPr>
          <w:rFonts w:ascii="Times New Roman" w:hAnsi="Times New Roman"/>
          <w:sz w:val="24"/>
          <w:szCs w:val="24"/>
        </w:rPr>
        <w:t>/STIKES/Y.III/I-E/</w:t>
      </w:r>
      <w:r w:rsidR="00A01DFC">
        <w:rPr>
          <w:rFonts w:ascii="Times New Roman" w:hAnsi="Times New Roman"/>
          <w:sz w:val="24"/>
          <w:szCs w:val="24"/>
        </w:rPr>
        <w:t>II/2024</w:t>
      </w:r>
    </w:p>
    <w:p w:rsidR="00975B9B" w:rsidRPr="0099761E" w:rsidRDefault="00975B9B" w:rsidP="00975B9B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975B9B" w:rsidRDefault="00975B9B" w:rsidP="00975B9B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975B9B" w:rsidRPr="00F51104" w:rsidRDefault="00975B9B" w:rsidP="00975B9B">
      <w:pPr>
        <w:pStyle w:val="ListParagraph"/>
        <w:numPr>
          <w:ilvl w:val="0"/>
          <w:numId w:val="22"/>
        </w:numPr>
        <w:spacing w:line="360" w:lineRule="auto"/>
        <w:ind w:left="709" w:hanging="283"/>
        <w:rPr>
          <w:b/>
          <w:u w:val="single"/>
        </w:rPr>
      </w:pPr>
      <w:r w:rsidRPr="00811C62">
        <w:t>N A M A</w:t>
      </w:r>
      <w:r w:rsidRPr="00811C62">
        <w:tab/>
        <w:t xml:space="preserve">: </w:t>
      </w:r>
      <w:r>
        <w:t>Zuliardi</w:t>
      </w:r>
      <w:r w:rsidRPr="00F51104">
        <w:t xml:space="preserve"> </w:t>
      </w:r>
      <w:r>
        <w:t>S.Kep.</w:t>
      </w:r>
      <w:proofErr w:type="gramStart"/>
      <w:r>
        <w:t>,Ners</w:t>
      </w:r>
      <w:proofErr w:type="gramEnd"/>
      <w:r>
        <w:t>.,M.Kep</w:t>
      </w:r>
      <w:r w:rsidRPr="00F51104">
        <w:t>.</w:t>
      </w:r>
    </w:p>
    <w:p w:rsidR="00975B9B" w:rsidRPr="00811C62" w:rsidRDefault="00975B9B" w:rsidP="00975B9B">
      <w:pPr>
        <w:pStyle w:val="ListParagraph"/>
        <w:numPr>
          <w:ilvl w:val="0"/>
          <w:numId w:val="22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3061096</w:t>
      </w:r>
    </w:p>
    <w:p w:rsidR="00975B9B" w:rsidRPr="006E755C" w:rsidRDefault="00975B9B" w:rsidP="00975B9B">
      <w:pPr>
        <w:pStyle w:val="ListParagraph"/>
        <w:numPr>
          <w:ilvl w:val="0"/>
          <w:numId w:val="22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Ketua Program Studi Ilmu Keperawatan Jenjang Strata Satu ( S.1 )</w:t>
      </w:r>
    </w:p>
    <w:p w:rsidR="00975B9B" w:rsidRPr="00811C62" w:rsidRDefault="00975B9B" w:rsidP="00975B9B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Menerangkan</w:t>
      </w:r>
      <w:r w:rsidRPr="00811C62">
        <w:rPr>
          <w:rFonts w:ascii="Times New Roman" w:hAnsi="Times New Roman"/>
          <w:b/>
          <w:szCs w:val="24"/>
        </w:rPr>
        <w:t xml:space="preserve"> dengan sesungguhnya bahwa:</w:t>
      </w:r>
    </w:p>
    <w:p w:rsid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Dina Marliana</w:t>
      </w:r>
    </w:p>
    <w:p w:rsidR="00975B9B" w:rsidRPr="00811C62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>: STIKES Y</w:t>
      </w:r>
      <w:r>
        <w:t xml:space="preserve">ARSI </w:t>
      </w:r>
      <w:r w:rsidRPr="00811C62">
        <w:t>Mataram</w:t>
      </w:r>
    </w:p>
    <w:p w:rsid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</w:r>
    </w:p>
    <w:p w:rsid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</w:pPr>
      <w:r>
        <w:t>Semester/NIM</w:t>
      </w:r>
      <w:r>
        <w:tab/>
      </w:r>
      <w:r w:rsidRPr="00811C62">
        <w:t xml:space="preserve">: </w:t>
      </w:r>
      <w:r>
        <w:t>VII/062STYC20</w:t>
      </w:r>
    </w:p>
    <w:p w:rsidR="00975B9B" w:rsidRPr="00811C62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975B9B" w:rsidRP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425"/>
        <w:jc w:val="both"/>
      </w:pPr>
      <w:r w:rsidRPr="00975B9B">
        <w:t xml:space="preserve">Nomor Induk Kependudukan </w:t>
      </w:r>
      <w:r w:rsidRPr="00975B9B">
        <w:tab/>
        <w:t>: 5205016603010006</w:t>
      </w:r>
    </w:p>
    <w:p w:rsidR="00975B9B" w:rsidRPr="00975B9B" w:rsidRDefault="00975B9B" w:rsidP="00975B9B">
      <w:pPr>
        <w:pStyle w:val="ListParagraph"/>
        <w:numPr>
          <w:ilvl w:val="0"/>
          <w:numId w:val="22"/>
        </w:numPr>
        <w:tabs>
          <w:tab w:val="left" w:pos="3969"/>
        </w:tabs>
        <w:spacing w:line="360" w:lineRule="auto"/>
        <w:ind w:left="709" w:hanging="425"/>
        <w:jc w:val="both"/>
      </w:pPr>
      <w:r>
        <w:t>Alamat Sesuai KTP</w:t>
      </w:r>
      <w:r>
        <w:tab/>
        <w:t>: Lingkungan Salama RT/RW 008/004 Kel. Bada Kec. Dompu</w:t>
      </w:r>
    </w:p>
    <w:p w:rsidR="00975B9B" w:rsidRDefault="00975B9B" w:rsidP="00975B9B">
      <w:pPr>
        <w:tabs>
          <w:tab w:val="left" w:pos="3969"/>
        </w:tabs>
        <w:spacing w:line="360" w:lineRule="auto"/>
        <w:rPr>
          <w:rFonts w:ascii="Times New Roman" w:eastAsia="Arial" w:hAnsi="Times New Roman"/>
          <w:szCs w:val="24"/>
        </w:rPr>
      </w:pPr>
      <w:r>
        <w:rPr>
          <w:rFonts w:ascii="Times New Roman" w:hAnsi="Times New Roman"/>
        </w:rPr>
        <w:t xml:space="preserve">Memang benar yang bersangkutan mahasiswa STIKES YARSI Mataram </w:t>
      </w:r>
      <w:r w:rsidRPr="00F12CCC">
        <w:rPr>
          <w:rFonts w:ascii="Times New Roman" w:hAnsi="Times New Roman"/>
        </w:rPr>
        <w:t xml:space="preserve">dan </w:t>
      </w:r>
      <w:r>
        <w:rPr>
          <w:rFonts w:ascii="Times New Roman" w:eastAsia="Arial" w:hAnsi="Times New Roman"/>
          <w:szCs w:val="24"/>
        </w:rPr>
        <w:t>pada tanggal 12 Februari 2024 sampai dengan 24 Februari 2024</w:t>
      </w:r>
      <w:r w:rsidR="00917819">
        <w:rPr>
          <w:rFonts w:ascii="Times New Roman" w:eastAsia="Arial" w:hAnsi="Times New Roman"/>
          <w:szCs w:val="24"/>
        </w:rPr>
        <w:t xml:space="preserve"> melaksanakan praktek di </w:t>
      </w:r>
      <w:r w:rsidR="00A01DFC">
        <w:rPr>
          <w:rFonts w:ascii="Times New Roman" w:eastAsia="Arial" w:hAnsi="Times New Roman"/>
          <w:szCs w:val="24"/>
        </w:rPr>
        <w:t xml:space="preserve">Rumah Sakit Islam “Siti Hajar “ </w:t>
      </w:r>
      <w:r w:rsidR="00917819">
        <w:rPr>
          <w:rFonts w:ascii="Times New Roman" w:eastAsia="Arial" w:hAnsi="Times New Roman"/>
          <w:szCs w:val="24"/>
        </w:rPr>
        <w:t>Mataram.</w:t>
      </w:r>
    </w:p>
    <w:p w:rsidR="00A01DFC" w:rsidRPr="003A2AE2" w:rsidRDefault="00A01DFC" w:rsidP="00975B9B">
      <w:pPr>
        <w:tabs>
          <w:tab w:val="left" w:pos="3969"/>
        </w:tabs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eastAsia="Arial" w:hAnsi="Times New Roman"/>
          <w:szCs w:val="24"/>
        </w:rPr>
        <w:t>Surat keterangan ini diberikan untuk keperluan pesyaratan pengurusan administrasi Pilpres 2024 agar dapat dilaksanakan di Kota Mataram NTB.</w:t>
      </w:r>
      <w:proofErr w:type="gramEnd"/>
    </w:p>
    <w:p w:rsidR="00975B9B" w:rsidRPr="00D666BA" w:rsidRDefault="00975B9B" w:rsidP="00975B9B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 xml:space="preserve">Demikian Surat </w:t>
      </w:r>
      <w:r>
        <w:rPr>
          <w:rFonts w:ascii="Times New Roman" w:hAnsi="Times New Roman"/>
        </w:rPr>
        <w:t>Keterangan</w:t>
      </w:r>
      <w:r w:rsidRPr="00750C90">
        <w:rPr>
          <w:rFonts w:ascii="Times New Roman" w:hAnsi="Times New Roman"/>
        </w:rPr>
        <w:t xml:space="preserve"> ini dibuat dengan sebenarnya untuk dipergunakan sebagaimana mestinya.</w:t>
      </w:r>
      <w:proofErr w:type="gramEnd"/>
    </w:p>
    <w:p w:rsidR="00975B9B" w:rsidRDefault="00975B9B" w:rsidP="00975B9B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975B9B" w:rsidRPr="006744CA" w:rsidRDefault="00975B9B" w:rsidP="00975B9B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Mataram, </w:t>
      </w:r>
      <w:r w:rsidR="00A01DFC">
        <w:rPr>
          <w:rFonts w:ascii="Times New Roman" w:hAnsi="Times New Roman"/>
          <w:szCs w:val="24"/>
        </w:rPr>
        <w:t>07 Februari 2024</w:t>
      </w:r>
      <w:r>
        <w:rPr>
          <w:rFonts w:ascii="Times New Roman" w:hAnsi="Times New Roman"/>
          <w:szCs w:val="24"/>
        </w:rPr>
        <w:t xml:space="preserve"> </w:t>
      </w:r>
    </w:p>
    <w:p w:rsidR="00975B9B" w:rsidRDefault="00A01DFC" w:rsidP="00975B9B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Ilmu Keperawatan Jenjang Strata Satu </w:t>
      </w:r>
      <w:proofErr w:type="gramStart"/>
      <w:r>
        <w:rPr>
          <w:rFonts w:ascii="Times New Roman" w:hAnsi="Times New Roman"/>
          <w:color w:val="000000"/>
        </w:rPr>
        <w:t>( S.1</w:t>
      </w:r>
      <w:proofErr w:type="gramEnd"/>
      <w:r>
        <w:rPr>
          <w:rFonts w:ascii="Times New Roman" w:hAnsi="Times New Roman"/>
          <w:color w:val="000000"/>
        </w:rPr>
        <w:t xml:space="preserve"> )</w:t>
      </w:r>
    </w:p>
    <w:p w:rsidR="00A01DFC" w:rsidRPr="00793F3A" w:rsidRDefault="00A01DFC" w:rsidP="00975B9B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Ketua Prodi</w:t>
      </w:r>
    </w:p>
    <w:p w:rsidR="00975B9B" w:rsidRDefault="00975B9B" w:rsidP="00975B9B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975B9B" w:rsidRPr="00A62108" w:rsidRDefault="00975B9B" w:rsidP="00975B9B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975B9B" w:rsidRPr="00A62108" w:rsidRDefault="00975B9B" w:rsidP="00975B9B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975B9B" w:rsidRPr="0021698E" w:rsidRDefault="00A01DFC" w:rsidP="00A01DFC">
      <w:pPr>
        <w:pStyle w:val="ListParagraph"/>
        <w:ind w:left="5040" w:firstLine="720"/>
        <w:rPr>
          <w:b/>
          <w:u w:val="single"/>
        </w:rPr>
      </w:pPr>
      <w:r>
        <w:rPr>
          <w:b/>
          <w:u w:val="single"/>
        </w:rPr>
        <w:t>Zuliardi,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.,M.Kep</w:t>
      </w:r>
      <w:r w:rsidR="00975B9B" w:rsidRPr="0021698E">
        <w:rPr>
          <w:b/>
          <w:u w:val="single"/>
        </w:rPr>
        <w:t>.</w:t>
      </w:r>
    </w:p>
    <w:p w:rsidR="00B46D0B" w:rsidRPr="00535B64" w:rsidRDefault="00975B9B" w:rsidP="00535B6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NIK.</w:t>
      </w:r>
      <w:r w:rsidR="00A01DFC">
        <w:rPr>
          <w:rFonts w:ascii="Times New Roman" w:hAnsi="Times New Roman"/>
        </w:rPr>
        <w:t>3061096</w:t>
      </w:r>
    </w:p>
    <w:p w:rsidR="00B46D0B" w:rsidRDefault="00B46D0B" w:rsidP="00601B94">
      <w:pPr>
        <w:jc w:val="left"/>
      </w:pPr>
    </w:p>
    <w:p w:rsidR="00B46D0B" w:rsidRDefault="00B46D0B" w:rsidP="00601B94">
      <w:pPr>
        <w:jc w:val="left"/>
      </w:pPr>
    </w:p>
    <w:p w:rsidR="00B46D0B" w:rsidRDefault="00B46D0B" w:rsidP="00601B94">
      <w:pPr>
        <w:jc w:val="left"/>
      </w:pPr>
    </w:p>
    <w:p w:rsidR="00680850" w:rsidRDefault="00680850" w:rsidP="00601B94">
      <w:pPr>
        <w:jc w:val="left"/>
      </w:pPr>
    </w:p>
    <w:p w:rsidR="00680850" w:rsidRPr="001663B3" w:rsidRDefault="00680850" w:rsidP="00680850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hAnsi="Times New Roman"/>
          <w:noProof/>
          <w:sz w:val="28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8156</wp:posOffset>
            </wp:positionH>
            <wp:positionV relativeFrom="paragraph">
              <wp:posOffset>-42545</wp:posOffset>
            </wp:positionV>
            <wp:extent cx="685800" cy="713740"/>
            <wp:effectExtent l="0" t="0" r="0" b="0"/>
            <wp:wrapNone/>
            <wp:docPr id="24" name="Picture 24" descr="C:\Users\ACER\Downloads\logo yars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logo yarsi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1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  <w:lang w:val="de-DE"/>
        </w:rPr>
        <w:t xml:space="preserve"> </w:t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680850" w:rsidRPr="001663B3" w:rsidRDefault="00680850" w:rsidP="00680850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 xml:space="preserve">  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>SEKOLAH TINGGI ILMU KESEHATAN YARSI MATARAM</w:t>
      </w:r>
    </w:p>
    <w:p w:rsidR="00680850" w:rsidRPr="007828FC" w:rsidRDefault="00680850" w:rsidP="00680850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680850" w:rsidRPr="007828FC" w:rsidRDefault="00680850" w:rsidP="00680850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35" w:history="1">
        <w:r w:rsidRPr="009752DD">
          <w:rPr>
            <w:rStyle w:val="Hyperlink"/>
            <w:rFonts w:ascii="Times New Roman" w:hAnsi="Times New Roman"/>
            <w:color w:val="auto"/>
            <w:sz w:val="18"/>
            <w:szCs w:val="18"/>
            <w:lang w:val="id-ID"/>
          </w:rPr>
          <w:t>www.stikesyarsimataram.ac.id</w:t>
        </w:r>
      </w:hyperlink>
      <w:r>
        <w:rPr>
          <w:rStyle w:val="Hyperlink"/>
          <w:rFonts w:ascii="Times New Roman" w:hAnsi="Times New Roman"/>
          <w:color w:val="auto"/>
          <w:sz w:val="18"/>
          <w:szCs w:val="18"/>
          <w:lang w:val="en-GB"/>
        </w:rPr>
        <w:t xml:space="preserve"> </w:t>
      </w:r>
      <w:r w:rsidRPr="009752DD">
        <w:rPr>
          <w:rFonts w:ascii="Times New Roman" w:hAnsi="Times New Roman"/>
          <w:sz w:val="18"/>
          <w:szCs w:val="18"/>
        </w:rPr>
        <w:t>.</w:t>
      </w:r>
      <w:r w:rsidRPr="009752DD">
        <w:rPr>
          <w:rFonts w:ascii="Times New Roman" w:hAnsi="Times New Roman"/>
          <w:sz w:val="18"/>
          <w:szCs w:val="18"/>
          <w:lang w:val="id-ID"/>
        </w:rPr>
        <w:t xml:space="preserve">Email : </w:t>
      </w:r>
      <w:hyperlink r:id="rId36" w:history="1">
        <w:r w:rsidRPr="009752DD">
          <w:rPr>
            <w:rStyle w:val="Hyperlink"/>
            <w:rFonts w:ascii="Times New Roman" w:hAnsi="Times New Roman"/>
            <w:color w:val="auto"/>
            <w:sz w:val="18"/>
            <w:szCs w:val="18"/>
          </w:rPr>
          <w:t>info@stikesyarsimataram.ac.id</w:t>
        </w:r>
      </w:hyperlink>
    </w:p>
    <w:p w:rsidR="00680850" w:rsidRPr="0099761E" w:rsidRDefault="00EE533B" w:rsidP="00680850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28" style="position:absolute;left:0;text-align:left;flip:y;z-index:251691008;visibility:visible;mso-wrap-distance-top:-6e-5mm;mso-wrap-distance-bottom:-6e-5mm" from=".05pt,8.4pt" to="504.0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" strokeweight="4.5pt">
            <v:stroke linestyle="thinThick"/>
          </v:line>
        </w:pict>
      </w:r>
    </w:p>
    <w:p w:rsidR="00680850" w:rsidRPr="0099761E" w:rsidRDefault="00680850" w:rsidP="00680850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680850" w:rsidRPr="005D08D5" w:rsidRDefault="00680850" w:rsidP="00680850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5D08D5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80850" w:rsidRPr="008C507B" w:rsidRDefault="00680850" w:rsidP="00680850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8C507B">
        <w:rPr>
          <w:rFonts w:ascii="Times New Roman" w:hAnsi="Times New Roman"/>
          <w:sz w:val="24"/>
          <w:szCs w:val="24"/>
        </w:rPr>
        <w:t>Nomor :</w:t>
      </w:r>
      <w:proofErr w:type="gramEnd"/>
      <w:r w:rsidRPr="008C507B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507B">
        <w:rPr>
          <w:rFonts w:ascii="Times New Roman" w:hAnsi="Times New Roman"/>
          <w:sz w:val="24"/>
          <w:szCs w:val="24"/>
        </w:rPr>
        <w:t>/STIKES/Y.III/I-E/</w:t>
      </w:r>
      <w:r>
        <w:rPr>
          <w:rFonts w:ascii="Times New Roman" w:hAnsi="Times New Roman"/>
          <w:sz w:val="24"/>
          <w:szCs w:val="24"/>
        </w:rPr>
        <w:t>I</w:t>
      </w:r>
      <w:r w:rsidR="005D08D5">
        <w:rPr>
          <w:rFonts w:ascii="Times New Roman" w:hAnsi="Times New Roman"/>
          <w:sz w:val="24"/>
          <w:szCs w:val="24"/>
        </w:rPr>
        <w:t>I</w:t>
      </w:r>
      <w:r w:rsidRPr="008C507B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/2024</w:t>
      </w:r>
    </w:p>
    <w:p w:rsidR="00680850" w:rsidRPr="008C507B" w:rsidRDefault="00680850" w:rsidP="00680850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:rsidR="00680850" w:rsidRPr="008C507B" w:rsidRDefault="00680850" w:rsidP="00680850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8C507B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8C507B">
        <w:rPr>
          <w:rFonts w:ascii="Times New Roman" w:hAnsi="Times New Roman"/>
          <w:b/>
          <w:szCs w:val="24"/>
        </w:rPr>
        <w:t>:</w:t>
      </w:r>
      <w:proofErr w:type="gramEnd"/>
    </w:p>
    <w:p w:rsidR="00680850" w:rsidRPr="008C507B" w:rsidRDefault="00680850" w:rsidP="0091445D">
      <w:pPr>
        <w:pStyle w:val="ListParagraph"/>
        <w:numPr>
          <w:ilvl w:val="0"/>
          <w:numId w:val="23"/>
        </w:numPr>
        <w:spacing w:line="360" w:lineRule="auto"/>
        <w:ind w:left="709" w:hanging="283"/>
        <w:jc w:val="both"/>
      </w:pPr>
      <w:r w:rsidRPr="008C507B">
        <w:t>N A M A</w:t>
      </w:r>
      <w:r w:rsidRPr="008C507B">
        <w:tab/>
        <w:t xml:space="preserve">: </w:t>
      </w:r>
      <w:r>
        <w:t>Sopian Halid</w:t>
      </w:r>
      <w:r w:rsidRPr="008C507B">
        <w:t>, S.Kep.</w:t>
      </w:r>
      <w:proofErr w:type="gramStart"/>
      <w:r w:rsidRPr="008C507B">
        <w:t>,Ners</w:t>
      </w:r>
      <w:proofErr w:type="gramEnd"/>
      <w:r w:rsidRPr="008C507B">
        <w:t>.,M.Kes.</w:t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2129921</w:t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spacing w:line="360" w:lineRule="auto"/>
        <w:ind w:left="709" w:hanging="283"/>
        <w:jc w:val="both"/>
      </w:pPr>
      <w:r w:rsidRPr="008C507B">
        <w:t>Jabatan</w:t>
      </w:r>
      <w:r w:rsidRPr="008C507B">
        <w:tab/>
      </w:r>
      <w:r w:rsidRPr="008C507B">
        <w:tab/>
        <w:t xml:space="preserve">: </w:t>
      </w:r>
      <w:r>
        <w:t xml:space="preserve">Wakil </w:t>
      </w:r>
      <w:r w:rsidRPr="008C507B">
        <w:t>Ketua</w:t>
      </w:r>
      <w:r w:rsidR="0091445D">
        <w:t xml:space="preserve"> III</w:t>
      </w:r>
      <w:r>
        <w:t xml:space="preserve"> Bidang Kemahasiswaan</w:t>
      </w:r>
      <w:r w:rsidRPr="008C507B">
        <w:t xml:space="preserve"> STIKES YARSI Mataram</w:t>
      </w:r>
    </w:p>
    <w:p w:rsidR="00680850" w:rsidRPr="008C507B" w:rsidRDefault="00680850" w:rsidP="00680850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>Menyatakan dengan sesungguhnya bahwa:</w:t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N A M A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"NAMA" </w:instrText>
      </w:r>
      <w:r w:rsidR="00EE533B" w:rsidRPr="008C507B">
        <w:fldChar w:fldCharType="separate"/>
      </w:r>
      <w:r w:rsidR="005B51ED" w:rsidRPr="00151062">
        <w:rPr>
          <w:noProof/>
        </w:rPr>
        <w:t>Muhammad Deny Wahyudi</w:t>
      </w:r>
      <w:r w:rsidR="00EE533B" w:rsidRPr="008C507B">
        <w:fldChar w:fldCharType="end"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Adalah benar-benar mahasiswa</w:t>
      </w:r>
      <w:r w:rsidRPr="008C507B">
        <w:tab/>
        <w:t>: STIKES YARSI Mataram</w:t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Program Studi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"PROGRAM_STUDI" </w:instrText>
      </w:r>
      <w:r w:rsidR="00EE533B" w:rsidRPr="008C507B">
        <w:fldChar w:fldCharType="separate"/>
      </w:r>
      <w:r w:rsidR="005B51ED" w:rsidRPr="00151062">
        <w:rPr>
          <w:noProof/>
        </w:rPr>
        <w:t>Ilmu Keperawatan Jenjang Strata Satu (S1)</w:t>
      </w:r>
      <w:r w:rsidR="00EE533B" w:rsidRPr="008C507B">
        <w:fldChar w:fldCharType="end"/>
      </w:r>
      <w:r w:rsidRPr="008C507B">
        <w:tab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</w:pPr>
      <w:r>
        <w:t>Semester</w:t>
      </w:r>
      <w:r w:rsidRPr="008C507B">
        <w:t>/NIM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"SEMESTERNIM" </w:instrText>
      </w:r>
      <w:r w:rsidR="00EE533B" w:rsidRPr="008C507B">
        <w:fldChar w:fldCharType="separate"/>
      </w:r>
      <w:r w:rsidR="005B51ED" w:rsidRPr="00151062">
        <w:rPr>
          <w:noProof/>
        </w:rPr>
        <w:t>V/101STYC22</w:t>
      </w:r>
      <w:r w:rsidR="00EE533B" w:rsidRPr="008C507B">
        <w:fldChar w:fldCharType="end"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</w:pPr>
      <w:r w:rsidRPr="008C507B">
        <w:t>Tempat / Tanggal Lahir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"TEMPATTANGGAL_LAHIR" </w:instrText>
      </w:r>
      <w:r w:rsidR="00EE533B" w:rsidRPr="008C507B">
        <w:fldChar w:fldCharType="separate"/>
      </w:r>
      <w:r w:rsidR="005B51ED" w:rsidRPr="00151062">
        <w:rPr>
          <w:noProof/>
        </w:rPr>
        <w:t>Selebung, 24 September 2004</w:t>
      </w:r>
      <w:r w:rsidR="00EE533B" w:rsidRPr="008C507B">
        <w:fldChar w:fldCharType="end"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 w:rsidRPr="008C507B">
        <w:t>Tahun Akademik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"TAHUN_AKADEMIK" </w:instrText>
      </w:r>
      <w:r w:rsidR="00EE533B" w:rsidRPr="008C507B">
        <w:fldChar w:fldCharType="separate"/>
      </w:r>
      <w:r w:rsidR="005B51ED" w:rsidRPr="00151062">
        <w:rPr>
          <w:noProof/>
        </w:rPr>
        <w:t>2024/2025</w:t>
      </w:r>
      <w:r w:rsidR="00EE533B" w:rsidRPr="008C507B">
        <w:fldChar w:fldCharType="end"/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80850" w:rsidRPr="008C507B" w:rsidRDefault="00680850" w:rsidP="00680850">
      <w:pPr>
        <w:tabs>
          <w:tab w:val="left" w:pos="3969"/>
        </w:tabs>
        <w:spacing w:line="360" w:lineRule="auto"/>
        <w:rPr>
          <w:rFonts w:ascii="Times New Roman" w:hAnsi="Times New Roman"/>
          <w:b/>
          <w:szCs w:val="24"/>
        </w:rPr>
      </w:pPr>
      <w:r w:rsidRPr="008C507B">
        <w:rPr>
          <w:rFonts w:ascii="Times New Roman" w:hAnsi="Times New Roman"/>
          <w:b/>
          <w:szCs w:val="24"/>
        </w:rPr>
        <w:t xml:space="preserve">Dan bahwa orang tua / wali anak tersebut </w:t>
      </w:r>
      <w:proofErr w:type="gramStart"/>
      <w:r w:rsidRPr="008C507B">
        <w:rPr>
          <w:rFonts w:ascii="Times New Roman" w:hAnsi="Times New Roman"/>
          <w:b/>
          <w:szCs w:val="24"/>
        </w:rPr>
        <w:t>adalah :</w:t>
      </w:r>
      <w:proofErr w:type="gramEnd"/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425"/>
      </w:pPr>
      <w:r w:rsidRPr="008C507B">
        <w:t>Nama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"NAMA1" </w:instrText>
      </w:r>
      <w:r w:rsidR="00EE533B" w:rsidRPr="008C507B">
        <w:fldChar w:fldCharType="separate"/>
      </w:r>
      <w:r w:rsidR="005B51ED" w:rsidRPr="00151062">
        <w:rPr>
          <w:noProof/>
        </w:rPr>
        <w:t>Ahmad M.</w:t>
      </w:r>
      <w:r w:rsidR="00EE533B" w:rsidRPr="008C507B">
        <w:fldChar w:fldCharType="end"/>
      </w:r>
      <w:r w:rsidRPr="008C507B">
        <w:t xml:space="preserve">      </w:t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425"/>
      </w:pPr>
      <w:r w:rsidRPr="008C507B">
        <w:t>NIP/NRP/NIK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"NIPNRPNIK" </w:instrText>
      </w:r>
      <w:r w:rsidR="00EE533B" w:rsidRPr="008C507B">
        <w:fldChar w:fldCharType="separate"/>
      </w:r>
      <w:r w:rsidR="005B51ED" w:rsidRPr="00151062">
        <w:rPr>
          <w:noProof/>
        </w:rPr>
        <w:t>197312112022211007</w:t>
      </w:r>
      <w:r w:rsidR="00EE533B" w:rsidRPr="008C507B">
        <w:fldChar w:fldCharType="end"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425"/>
      </w:pPr>
      <w:r w:rsidRPr="008C507B">
        <w:t>Pangkat, Golongan / Ruang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"PANGKAT_GOLONGAN" </w:instrText>
      </w:r>
      <w:r w:rsidR="00EE533B" w:rsidRPr="008C507B">
        <w:fldChar w:fldCharType="separate"/>
      </w:r>
      <w:r w:rsidR="005B51ED" w:rsidRPr="00151062">
        <w:rPr>
          <w:noProof/>
        </w:rPr>
        <w:t>IX</w:t>
      </w:r>
      <w:r w:rsidR="00EE533B" w:rsidRPr="008C507B">
        <w:fldChar w:fldCharType="end"/>
      </w:r>
    </w:p>
    <w:p w:rsidR="00680850" w:rsidRPr="008C507B" w:rsidRDefault="00680850" w:rsidP="00680850">
      <w:pPr>
        <w:pStyle w:val="ListParagraph"/>
        <w:numPr>
          <w:ilvl w:val="0"/>
          <w:numId w:val="23"/>
        </w:numPr>
        <w:tabs>
          <w:tab w:val="left" w:pos="3969"/>
        </w:tabs>
        <w:spacing w:line="360" w:lineRule="auto"/>
        <w:ind w:left="709" w:hanging="425"/>
      </w:pPr>
      <w:r w:rsidRPr="008C507B">
        <w:t>Pekerjaan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"PEKERJAAN" </w:instrText>
      </w:r>
      <w:r w:rsidR="00EE533B" w:rsidRPr="008C507B">
        <w:fldChar w:fldCharType="separate"/>
      </w:r>
      <w:r w:rsidR="005B51ED" w:rsidRPr="00151062">
        <w:rPr>
          <w:noProof/>
        </w:rPr>
        <w:t>PPPK</w:t>
      </w:r>
      <w:r w:rsidR="00EE533B" w:rsidRPr="008C507B">
        <w:fldChar w:fldCharType="end"/>
      </w:r>
    </w:p>
    <w:p w:rsidR="00680850" w:rsidRPr="009E458F" w:rsidRDefault="00680850" w:rsidP="00B46D0B">
      <w:pPr>
        <w:pStyle w:val="ListParagraph"/>
        <w:tabs>
          <w:tab w:val="left" w:pos="3969"/>
        </w:tabs>
        <w:spacing w:line="360" w:lineRule="auto"/>
        <w:ind w:left="709"/>
        <w:rPr>
          <w:b/>
        </w:rPr>
      </w:pPr>
      <w:r w:rsidRPr="008C507B">
        <w:t>Instansi</w:t>
      </w:r>
      <w:r w:rsidRPr="008C507B">
        <w:tab/>
        <w:t xml:space="preserve">: </w:t>
      </w:r>
      <w:r w:rsidR="00EE533B" w:rsidRPr="008C507B">
        <w:fldChar w:fldCharType="begin"/>
      </w:r>
      <w:r w:rsidRPr="008C507B">
        <w:instrText xml:space="preserve"> MERGEFIELD "INSTANSI" </w:instrText>
      </w:r>
      <w:r w:rsidR="00EE533B" w:rsidRPr="008C507B">
        <w:fldChar w:fldCharType="separate"/>
      </w:r>
      <w:r w:rsidR="005B51ED" w:rsidRPr="00151062">
        <w:rPr>
          <w:noProof/>
        </w:rPr>
        <w:t>SMPN 1 Sakra Barat Kabupaten Lombok Timur</w:t>
      </w:r>
      <w:r w:rsidR="00EE533B" w:rsidRPr="008C507B">
        <w:fldChar w:fldCharType="end"/>
      </w:r>
    </w:p>
    <w:p w:rsidR="00680850" w:rsidRDefault="00680850" w:rsidP="00680850">
      <w:pPr>
        <w:tabs>
          <w:tab w:val="left" w:pos="3969"/>
        </w:tabs>
        <w:spacing w:line="360" w:lineRule="auto"/>
        <w:rPr>
          <w:rFonts w:ascii="Times New Roman" w:hAnsi="Times New Roman"/>
          <w:szCs w:val="24"/>
        </w:rPr>
      </w:pPr>
      <w:proofErr w:type="gramStart"/>
      <w:r w:rsidRPr="008C507B">
        <w:rPr>
          <w:rFonts w:ascii="Times New Roman" w:hAnsi="Times New Roman"/>
          <w:szCs w:val="24"/>
        </w:rPr>
        <w:t>Demikian Surat Pernyataan ini dibuat dengan sebenarnya untuk dipergunakan sebagaimana mestinya.</w:t>
      </w:r>
      <w:proofErr w:type="gramEnd"/>
      <w:r w:rsidRPr="008C507B">
        <w:rPr>
          <w:rFonts w:ascii="Times New Roman" w:hAnsi="Times New Roman"/>
          <w:szCs w:val="24"/>
        </w:rPr>
        <w:tab/>
        <w:t xml:space="preserve">                 </w:t>
      </w:r>
      <w:r>
        <w:rPr>
          <w:rFonts w:ascii="Times New Roman" w:hAnsi="Times New Roman"/>
          <w:szCs w:val="24"/>
        </w:rPr>
        <w:t xml:space="preserve">  </w:t>
      </w:r>
    </w:p>
    <w:p w:rsidR="00680850" w:rsidRPr="008C507B" w:rsidRDefault="00680850" w:rsidP="00680850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Mataram, </w:t>
      </w:r>
      <w:r w:rsidR="005D08D5">
        <w:rPr>
          <w:rFonts w:ascii="Times New Roman" w:hAnsi="Times New Roman"/>
          <w:szCs w:val="24"/>
        </w:rPr>
        <w:t xml:space="preserve">04 Maret </w:t>
      </w:r>
      <w:r>
        <w:rPr>
          <w:rFonts w:ascii="Times New Roman" w:hAnsi="Times New Roman"/>
          <w:szCs w:val="24"/>
        </w:rPr>
        <w:t>2024</w:t>
      </w:r>
    </w:p>
    <w:p w:rsidR="00680850" w:rsidRPr="008C507B" w:rsidRDefault="00680850" w:rsidP="00680850">
      <w:pPr>
        <w:pStyle w:val="ListParagraph"/>
        <w:spacing w:line="276" w:lineRule="auto"/>
        <w:ind w:left="5040"/>
        <w:jc w:val="center"/>
        <w:rPr>
          <w:color w:val="000000"/>
        </w:rPr>
      </w:pPr>
      <w:r w:rsidRPr="008C507B">
        <w:rPr>
          <w:color w:val="000000"/>
        </w:rPr>
        <w:t xml:space="preserve"> STIKES YARSI Mataram</w:t>
      </w:r>
    </w:p>
    <w:p w:rsidR="00680850" w:rsidRPr="008C507B" w:rsidRDefault="0091445D" w:rsidP="00680850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Wakil </w:t>
      </w:r>
      <w:r w:rsidR="00680850" w:rsidRPr="008C507B">
        <w:rPr>
          <w:color w:val="000000"/>
        </w:rPr>
        <w:t xml:space="preserve">Ketua </w:t>
      </w:r>
      <w:r>
        <w:rPr>
          <w:color w:val="000000"/>
        </w:rPr>
        <w:t>III Bidang Kemahasiswaan</w:t>
      </w:r>
    </w:p>
    <w:p w:rsidR="00680850" w:rsidRPr="008C507B" w:rsidRDefault="00680850" w:rsidP="00680850">
      <w:pPr>
        <w:pStyle w:val="ListParagraph"/>
        <w:spacing w:line="276" w:lineRule="auto"/>
        <w:ind w:left="5040" w:right="261"/>
        <w:jc w:val="center"/>
        <w:rPr>
          <w:color w:val="000000"/>
        </w:rPr>
      </w:pPr>
    </w:p>
    <w:p w:rsidR="00680850" w:rsidRPr="008C507B" w:rsidRDefault="00680850" w:rsidP="00680850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80850" w:rsidRPr="008C507B" w:rsidRDefault="00680850" w:rsidP="00680850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80850" w:rsidRPr="008C507B" w:rsidRDefault="0091445D" w:rsidP="00680850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Sopian Halid</w:t>
      </w:r>
      <w:r w:rsidR="00680850" w:rsidRPr="008C507B">
        <w:rPr>
          <w:b/>
          <w:u w:val="single"/>
        </w:rPr>
        <w:t>, S.Kep.</w:t>
      </w:r>
      <w:proofErr w:type="gramStart"/>
      <w:r w:rsidR="00680850" w:rsidRPr="008C507B">
        <w:rPr>
          <w:b/>
          <w:u w:val="single"/>
        </w:rPr>
        <w:t>,Ners</w:t>
      </w:r>
      <w:proofErr w:type="gramEnd"/>
      <w:r w:rsidR="00680850" w:rsidRPr="008C507B">
        <w:rPr>
          <w:b/>
          <w:u w:val="single"/>
        </w:rPr>
        <w:t>.,M.Kes.</w:t>
      </w:r>
    </w:p>
    <w:p w:rsidR="00480293" w:rsidRDefault="0091445D" w:rsidP="00680850">
      <w:pPr>
        <w:ind w:left="5760" w:firstLine="72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</w:t>
      </w:r>
      <w:proofErr w:type="gramStart"/>
      <w:r>
        <w:rPr>
          <w:rFonts w:ascii="Times New Roman" w:hAnsi="Times New Roman"/>
          <w:szCs w:val="24"/>
        </w:rPr>
        <w:t>NIK.</w:t>
      </w:r>
      <w:proofErr w:type="gramEnd"/>
      <w:r>
        <w:rPr>
          <w:rFonts w:ascii="Times New Roman" w:hAnsi="Times New Roman"/>
          <w:szCs w:val="24"/>
        </w:rPr>
        <w:t xml:space="preserve"> 2129921</w:t>
      </w:r>
    </w:p>
    <w:p w:rsidR="00480293" w:rsidRDefault="00480293">
      <w:p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:rsidR="00480293" w:rsidRDefault="00480293" w:rsidP="00480293">
      <w:pPr>
        <w:jc w:val="left"/>
      </w:pPr>
      <w:bookmarkStart w:id="0" w:name="_GoBack"/>
      <w:bookmarkEnd w:id="0"/>
    </w:p>
    <w:p w:rsidR="00480293" w:rsidRDefault="00535B64" w:rsidP="00480293">
      <w:pPr>
        <w:jc w:val="left"/>
      </w:pPr>
      <w:r>
        <w:rPr>
          <w:noProof/>
          <w:lang w:val="en-US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146050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26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80293" w:rsidRPr="0008302E" w:rsidRDefault="00480293" w:rsidP="00480293">
      <w:pPr>
        <w:jc w:val="center"/>
      </w:pP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480293" w:rsidRPr="001663B3" w:rsidRDefault="00480293" w:rsidP="00480293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480293" w:rsidRPr="007828FC" w:rsidRDefault="00480293" w:rsidP="00480293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480293" w:rsidRPr="007828FC" w:rsidRDefault="00480293" w:rsidP="00480293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37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38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480293" w:rsidRPr="0099761E" w:rsidRDefault="00EE533B" w:rsidP="00480293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27" style="position:absolute;left:0;text-align:left;flip:y;z-index:251705344;visibility:visible;mso-wrap-distance-top:-6e-5mm;mso-wrap-distance-bottom:-6e-5mm" from="3.5pt,6.95pt" to="482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K6I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" strokeweight="4.5pt">
            <v:stroke linestyle="thinThick"/>
          </v:line>
        </w:pict>
      </w:r>
    </w:p>
    <w:p w:rsidR="00480293" w:rsidRPr="0099761E" w:rsidRDefault="00480293" w:rsidP="00480293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480293" w:rsidRPr="001663B3" w:rsidRDefault="00480293" w:rsidP="00480293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>
        <w:rPr>
          <w:rFonts w:ascii="Times New Roman" w:hAnsi="Times New Roman"/>
          <w:b/>
          <w:sz w:val="36"/>
          <w:szCs w:val="36"/>
          <w:u w:val="single"/>
        </w:rPr>
        <w:t xml:space="preserve">KETERANGAN </w:t>
      </w:r>
      <w:r w:rsidRPr="001663B3">
        <w:rPr>
          <w:rFonts w:ascii="Times New Roman" w:hAnsi="Times New Roman"/>
          <w:b/>
          <w:sz w:val="36"/>
          <w:szCs w:val="36"/>
          <w:u w:val="single"/>
        </w:rPr>
        <w:t>KULIAH</w:t>
      </w:r>
    </w:p>
    <w:p w:rsidR="00480293" w:rsidRPr="001444D8" w:rsidRDefault="00480293" w:rsidP="00480293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IX/2024</w:t>
      </w:r>
    </w:p>
    <w:p w:rsidR="00480293" w:rsidRPr="0099761E" w:rsidRDefault="00480293" w:rsidP="0048029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480293" w:rsidRDefault="00480293" w:rsidP="00480293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480293" w:rsidRPr="00F51104" w:rsidRDefault="00480293" w:rsidP="00480293">
      <w:pPr>
        <w:pStyle w:val="ListParagraph"/>
        <w:numPr>
          <w:ilvl w:val="0"/>
          <w:numId w:val="24"/>
        </w:numPr>
        <w:spacing w:line="360" w:lineRule="auto"/>
        <w:ind w:left="786"/>
        <w:rPr>
          <w:b/>
          <w:u w:val="single"/>
        </w:rPr>
      </w:pPr>
      <w:r w:rsidRPr="00811C62">
        <w:t>N A M A</w:t>
      </w:r>
      <w:r w:rsidRPr="00811C62">
        <w:tab/>
        <w:t xml:space="preserve">: </w:t>
      </w:r>
      <w:r w:rsidRPr="00F51104">
        <w:t>Dr. H. Zulkahfi, S.Kep.</w:t>
      </w:r>
      <w:proofErr w:type="gramStart"/>
      <w:r w:rsidRPr="00F51104">
        <w:t>,Ners</w:t>
      </w:r>
      <w:proofErr w:type="gramEnd"/>
      <w:r w:rsidRPr="00F51104">
        <w:t>.,M.Kes.</w:t>
      </w:r>
    </w:p>
    <w:p w:rsidR="00480293" w:rsidRPr="00811C62" w:rsidRDefault="00480293" w:rsidP="00480293">
      <w:pPr>
        <w:pStyle w:val="ListParagraph"/>
        <w:numPr>
          <w:ilvl w:val="0"/>
          <w:numId w:val="24"/>
        </w:numPr>
        <w:spacing w:line="360" w:lineRule="auto"/>
        <w:ind w:left="709" w:hanging="283"/>
        <w:jc w:val="both"/>
      </w:pPr>
      <w:r>
        <w:t xml:space="preserve"> NIK</w:t>
      </w:r>
      <w:r>
        <w:tab/>
      </w:r>
      <w:r>
        <w:tab/>
        <w:t>: 2129920</w:t>
      </w:r>
    </w:p>
    <w:p w:rsidR="00480293" w:rsidRPr="006E755C" w:rsidRDefault="00480293" w:rsidP="00480293">
      <w:pPr>
        <w:pStyle w:val="ListParagraph"/>
        <w:numPr>
          <w:ilvl w:val="0"/>
          <w:numId w:val="24"/>
        </w:numPr>
        <w:spacing w:line="360" w:lineRule="auto"/>
        <w:ind w:left="709" w:hanging="283"/>
        <w:jc w:val="both"/>
      </w:pPr>
      <w:r>
        <w:t xml:space="preserve"> Jabatan</w:t>
      </w:r>
      <w:r>
        <w:tab/>
        <w:t>: Rektor INKES</w:t>
      </w:r>
      <w:r w:rsidRPr="00811C62">
        <w:t xml:space="preserve"> YARSI Mataram</w:t>
      </w:r>
    </w:p>
    <w:p w:rsidR="00480293" w:rsidRPr="00811C62" w:rsidRDefault="00480293" w:rsidP="0048029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Menerangkan</w:t>
      </w:r>
      <w:r w:rsidRPr="00811C62">
        <w:rPr>
          <w:rFonts w:ascii="Times New Roman" w:hAnsi="Times New Roman"/>
          <w:b/>
          <w:szCs w:val="24"/>
        </w:rPr>
        <w:t xml:space="preserve"> dengan sesungguhnya bahwa:</w:t>
      </w:r>
    </w:p>
    <w:p w:rsidR="00480293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EE533B">
        <w:fldChar w:fldCharType="begin"/>
      </w:r>
      <w:r>
        <w:instrText xml:space="preserve"> MERGEFIELD "NAMA" </w:instrText>
      </w:r>
      <w:r w:rsidR="00EE533B">
        <w:fldChar w:fldCharType="separate"/>
      </w:r>
      <w:r w:rsidR="005B51ED" w:rsidRPr="00151062">
        <w:rPr>
          <w:noProof/>
        </w:rPr>
        <w:t>Muhammad Deny Wahyudi</w:t>
      </w:r>
      <w:r w:rsidR="00EE533B">
        <w:fldChar w:fldCharType="end"/>
      </w:r>
    </w:p>
    <w:p w:rsidR="00480293" w:rsidRPr="00811C62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  <w:t xml:space="preserve">: INKES </w:t>
      </w:r>
      <w:r w:rsidRPr="00811C62">
        <w:t>Y</w:t>
      </w:r>
      <w:r>
        <w:t xml:space="preserve">ARSI </w:t>
      </w:r>
      <w:r w:rsidRPr="00811C62">
        <w:t>Mataram</w:t>
      </w:r>
    </w:p>
    <w:p w:rsidR="00480293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533B">
        <w:fldChar w:fldCharType="begin"/>
      </w:r>
      <w:r>
        <w:instrText xml:space="preserve"> MERGEFIELD "PROGRAM_STUDI" </w:instrText>
      </w:r>
      <w:r w:rsidR="00EE533B">
        <w:fldChar w:fldCharType="separate"/>
      </w:r>
      <w:r w:rsidR="005B51ED" w:rsidRPr="00151062">
        <w:rPr>
          <w:noProof/>
        </w:rPr>
        <w:t>Ilmu Keperawatan Jenjang Strata Satu (S1)</w:t>
      </w:r>
      <w:r w:rsidR="00EE533B">
        <w:fldChar w:fldCharType="end"/>
      </w:r>
      <w:r>
        <w:tab/>
      </w:r>
    </w:p>
    <w:p w:rsidR="00480293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</w:pPr>
      <w:r>
        <w:t>Semester/NIM</w:t>
      </w:r>
      <w:r>
        <w:tab/>
      </w:r>
      <w:r w:rsidRPr="00811C62">
        <w:t xml:space="preserve">: </w:t>
      </w:r>
      <w:r>
        <w:t>V/</w:t>
      </w:r>
      <w:r w:rsidR="00EE533B">
        <w:fldChar w:fldCharType="begin"/>
      </w:r>
      <w:r>
        <w:instrText xml:space="preserve"> MERGEFIELD "SEMESTERNIM" </w:instrText>
      </w:r>
      <w:r w:rsidR="00EE533B">
        <w:fldChar w:fldCharType="separate"/>
      </w:r>
      <w:r w:rsidR="005B51ED" w:rsidRPr="00151062">
        <w:rPr>
          <w:noProof/>
        </w:rPr>
        <w:t>V/101STYC22</w:t>
      </w:r>
      <w:r w:rsidR="00EE533B">
        <w:fldChar w:fldCharType="end"/>
      </w:r>
    </w:p>
    <w:p w:rsidR="00480293" w:rsidRPr="00811C62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EE533B">
        <w:fldChar w:fldCharType="begin"/>
      </w:r>
      <w:r>
        <w:instrText xml:space="preserve"> MERGEFIELD "TEMPATTANGGAL_LAHIR" </w:instrText>
      </w:r>
      <w:r w:rsidR="00EE533B">
        <w:fldChar w:fldCharType="separate"/>
      </w:r>
      <w:r w:rsidR="005B51ED" w:rsidRPr="00151062">
        <w:rPr>
          <w:noProof/>
        </w:rPr>
        <w:t>Selebung, 24 September 2004</w:t>
      </w:r>
      <w:r w:rsidR="00EE533B">
        <w:fldChar w:fldCharType="end"/>
      </w:r>
    </w:p>
    <w:p w:rsidR="00480293" w:rsidRPr="003A2AE2" w:rsidRDefault="00480293" w:rsidP="00480293">
      <w:pPr>
        <w:pStyle w:val="ListParagraph"/>
        <w:numPr>
          <w:ilvl w:val="0"/>
          <w:numId w:val="24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r w:rsidR="00EE533B">
        <w:fldChar w:fldCharType="begin"/>
      </w:r>
      <w:r>
        <w:instrText xml:space="preserve"> MERGEFIELD "TAHUN_AKADEMIK" </w:instrText>
      </w:r>
      <w:r w:rsidR="00EE533B">
        <w:fldChar w:fldCharType="separate"/>
      </w:r>
      <w:r w:rsidR="005B51ED" w:rsidRPr="00151062">
        <w:rPr>
          <w:noProof/>
        </w:rPr>
        <w:t>2024/2025</w:t>
      </w:r>
      <w:r w:rsidR="00EE533B">
        <w:fldChar w:fldCharType="end"/>
      </w:r>
    </w:p>
    <w:p w:rsidR="00480293" w:rsidRDefault="00480293" w:rsidP="00480293">
      <w:pPr>
        <w:tabs>
          <w:tab w:val="left" w:pos="3969"/>
        </w:tabs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Memang benar yang bersangkutan sedang mengikuti pendidikan Ilmu </w:t>
      </w:r>
      <w:r w:rsidRPr="00B87931">
        <w:rPr>
          <w:rFonts w:ascii="Times New Roman" w:eastAsia="Times New Roman" w:hAnsi="Times New Roman"/>
          <w:noProof/>
          <w:szCs w:val="24"/>
          <w:lang w:val="en-US"/>
        </w:rPr>
        <w:t>Keperawatan Jenjang Strata Satu (S1)</w:t>
      </w:r>
      <w:r>
        <w:rPr>
          <w:rFonts w:ascii="Times New Roman" w:hAnsi="Times New Roman"/>
        </w:rPr>
        <w:t xml:space="preserve"> di INKES YARSI Mataram selama 2 semester mulai dari tanggal 7 September 2024.</w:t>
      </w:r>
      <w:proofErr w:type="gramEnd"/>
    </w:p>
    <w:p w:rsidR="00480293" w:rsidRPr="00D666BA" w:rsidRDefault="00480293" w:rsidP="00480293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 xml:space="preserve">Demikian Surat </w:t>
      </w:r>
      <w:r>
        <w:rPr>
          <w:rFonts w:ascii="Times New Roman" w:hAnsi="Times New Roman"/>
        </w:rPr>
        <w:t>Keterangan</w:t>
      </w:r>
      <w:r w:rsidRPr="00750C90">
        <w:rPr>
          <w:rFonts w:ascii="Times New Roman" w:hAnsi="Times New Roman"/>
        </w:rPr>
        <w:t xml:space="preserve"> ini dibuat dengan sebenarnya untuk dipergunakan sebagaimana mestinya.</w:t>
      </w:r>
      <w:proofErr w:type="gramEnd"/>
    </w:p>
    <w:p w:rsidR="00480293" w:rsidRDefault="00480293" w:rsidP="0048029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480293" w:rsidRPr="006744CA" w:rsidRDefault="00480293" w:rsidP="00480293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Mataram, 17 September 2024</w:t>
      </w:r>
    </w:p>
    <w:p w:rsidR="00480293" w:rsidRPr="00793F3A" w:rsidRDefault="00480293" w:rsidP="00480293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INKES</w:t>
      </w:r>
      <w:r w:rsidRPr="00793F3A">
        <w:rPr>
          <w:rFonts w:ascii="Times New Roman" w:hAnsi="Times New Roman"/>
          <w:color w:val="000000"/>
        </w:rPr>
        <w:t xml:space="preserve"> YARSI Mataram</w:t>
      </w:r>
    </w:p>
    <w:p w:rsidR="00480293" w:rsidRPr="00793F3A" w:rsidRDefault="00480293" w:rsidP="00480293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Rektor</w:t>
      </w:r>
    </w:p>
    <w:p w:rsidR="00480293" w:rsidRDefault="00480293" w:rsidP="00480293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480293" w:rsidRPr="00A62108" w:rsidRDefault="00480293" w:rsidP="00480293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480293" w:rsidRPr="00A62108" w:rsidRDefault="00480293" w:rsidP="00480293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480293" w:rsidRPr="0021698E" w:rsidRDefault="00480293" w:rsidP="00480293">
      <w:pPr>
        <w:pStyle w:val="ListParagraph"/>
        <w:ind w:left="5040"/>
        <w:rPr>
          <w:b/>
          <w:u w:val="single"/>
        </w:rPr>
      </w:pPr>
      <w:r w:rsidRPr="0021698E">
        <w:rPr>
          <w:b/>
        </w:rPr>
        <w:t xml:space="preserve">   </w:t>
      </w:r>
      <w:r w:rsidRPr="0021698E">
        <w:rPr>
          <w:b/>
          <w:u w:val="single"/>
        </w:rPr>
        <w:t>Dr. H. Zulkahfi, S.Kep.</w:t>
      </w:r>
      <w:proofErr w:type="gramStart"/>
      <w:r w:rsidRPr="0021698E">
        <w:rPr>
          <w:b/>
          <w:u w:val="single"/>
        </w:rPr>
        <w:t>,Ners</w:t>
      </w:r>
      <w:proofErr w:type="gramEnd"/>
      <w:r w:rsidRPr="0021698E">
        <w:rPr>
          <w:b/>
          <w:u w:val="single"/>
        </w:rPr>
        <w:t>.,M.Kes.</w:t>
      </w:r>
    </w:p>
    <w:p w:rsidR="00480293" w:rsidRDefault="00480293" w:rsidP="00480293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680850" w:rsidRPr="008C507B" w:rsidRDefault="00680850" w:rsidP="00680850">
      <w:pPr>
        <w:ind w:left="5760" w:firstLine="720"/>
        <w:rPr>
          <w:rFonts w:ascii="Times New Roman" w:hAnsi="Times New Roman"/>
          <w:szCs w:val="24"/>
        </w:rPr>
      </w:pPr>
    </w:p>
    <w:p w:rsidR="00680850" w:rsidRPr="008C507B" w:rsidRDefault="00680850" w:rsidP="00680850">
      <w:pPr>
        <w:jc w:val="left"/>
        <w:rPr>
          <w:szCs w:val="24"/>
        </w:rPr>
      </w:pPr>
    </w:p>
    <w:p w:rsidR="00680850" w:rsidRPr="008C507B" w:rsidRDefault="00680850" w:rsidP="00680850">
      <w:pPr>
        <w:jc w:val="left"/>
        <w:rPr>
          <w:szCs w:val="24"/>
        </w:rPr>
      </w:pPr>
    </w:p>
    <w:p w:rsidR="00680850" w:rsidRDefault="00680850" w:rsidP="00680850">
      <w:pPr>
        <w:jc w:val="left"/>
      </w:pPr>
    </w:p>
    <w:p w:rsidR="00680850" w:rsidRDefault="00680850" w:rsidP="00601B94">
      <w:pPr>
        <w:jc w:val="left"/>
      </w:pPr>
    </w:p>
    <w:p w:rsidR="00680850" w:rsidRDefault="00680850" w:rsidP="00601B94">
      <w:pPr>
        <w:jc w:val="left"/>
      </w:pPr>
    </w:p>
    <w:p w:rsidR="00680850" w:rsidRDefault="00680850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535B64" w:rsidRDefault="00535B64" w:rsidP="00601B94">
      <w:pPr>
        <w:jc w:val="left"/>
      </w:pPr>
    </w:p>
    <w:p w:rsidR="00535B64" w:rsidRPr="0008302E" w:rsidRDefault="00535B64" w:rsidP="00535B64">
      <w:pPr>
        <w:jc w:val="center"/>
      </w:pPr>
      <w:r>
        <w:rPr>
          <w:rFonts w:ascii="Times New Roman" w:hAnsi="Times New Roman"/>
          <w:noProof/>
          <w:sz w:val="28"/>
          <w:szCs w:val="28"/>
          <w:lang w:val="en-US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3175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" name="Picture 3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535B64" w:rsidRPr="001663B3" w:rsidRDefault="00535B64" w:rsidP="00535B6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535B64" w:rsidRPr="007828FC" w:rsidRDefault="00535B64" w:rsidP="00535B6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Jl.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TGH.</w:t>
      </w:r>
      <w:proofErr w:type="gramEnd"/>
      <w:r>
        <w:rPr>
          <w:rFonts w:ascii="Times New Roman" w:hAnsi="Times New Roman"/>
          <w:color w:val="000000"/>
          <w:sz w:val="18"/>
          <w:szCs w:val="18"/>
        </w:rPr>
        <w:t xml:space="preserve"> M.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Rais 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>Lingkar Selatan</w:t>
      </w:r>
      <w:r w:rsidRPr="007828FC">
        <w:rPr>
          <w:rFonts w:ascii="Times New Roman" w:hAnsi="Times New Roman"/>
          <w:color w:val="000000"/>
          <w:sz w:val="18"/>
          <w:szCs w:val="18"/>
        </w:rPr>
        <w:t xml:space="preserve"> Kota </w:t>
      </w:r>
      <w:proofErr w:type="gramStart"/>
      <w:r w:rsidRPr="007828FC">
        <w:rPr>
          <w:rFonts w:ascii="Times New Roman" w:hAnsi="Times New Roman"/>
          <w:color w:val="000000"/>
          <w:sz w:val="18"/>
          <w:szCs w:val="18"/>
        </w:rPr>
        <w:t xml:space="preserve">Mataram </w:t>
      </w:r>
      <w:r>
        <w:rPr>
          <w:rFonts w:ascii="Times New Roman" w:hAnsi="Times New Roman"/>
          <w:color w:val="000000"/>
          <w:sz w:val="18"/>
          <w:szCs w:val="18"/>
          <w:lang w:val="id-ID"/>
        </w:rPr>
        <w:t xml:space="preserve"> Telp</w:t>
      </w:r>
      <w:proofErr w:type="gramEnd"/>
      <w:r w:rsidRPr="007828FC">
        <w:rPr>
          <w:rFonts w:ascii="Times New Roman" w:hAnsi="Times New Roman"/>
          <w:color w:val="000000"/>
          <w:sz w:val="18"/>
          <w:szCs w:val="18"/>
        </w:rPr>
        <w:t xml:space="preserve"> (0370) 6161261</w:t>
      </w:r>
      <w:r>
        <w:rPr>
          <w:rFonts w:ascii="Times New Roman" w:hAnsi="Times New Roman"/>
          <w:color w:val="000000"/>
          <w:sz w:val="18"/>
          <w:szCs w:val="18"/>
        </w:rPr>
        <w:t xml:space="preserve"> Kode Pos </w:t>
      </w:r>
      <w:r w:rsidRPr="007828FC">
        <w:rPr>
          <w:rFonts w:ascii="Times New Roman" w:hAnsi="Times New Roman"/>
          <w:color w:val="000000"/>
          <w:sz w:val="18"/>
          <w:szCs w:val="18"/>
        </w:rPr>
        <w:t>83127</w:t>
      </w:r>
    </w:p>
    <w:p w:rsidR="00535B64" w:rsidRPr="007828FC" w:rsidRDefault="00535B64" w:rsidP="00535B64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Website : </w:t>
      </w:r>
      <w:hyperlink r:id="rId39" w:history="1">
        <w:r w:rsidRPr="007828FC">
          <w:rPr>
            <w:rStyle w:val="Hyperlink"/>
            <w:rFonts w:ascii="Times New Roman" w:hAnsi="Times New Roman"/>
            <w:sz w:val="18"/>
            <w:szCs w:val="18"/>
            <w:lang w:val="id-ID"/>
          </w:rPr>
          <w:t>www.stikesyarsimataram.ac.id</w:t>
        </w:r>
      </w:hyperlink>
      <w:r w:rsidRPr="007828FC">
        <w:rPr>
          <w:rFonts w:ascii="Times New Roman" w:hAnsi="Times New Roman"/>
          <w:sz w:val="18"/>
          <w:szCs w:val="18"/>
        </w:rPr>
        <w:t>.</w:t>
      </w:r>
      <w:r w:rsidRPr="007828FC">
        <w:rPr>
          <w:rFonts w:ascii="Times New Roman" w:hAnsi="Times New Roman"/>
          <w:color w:val="000000"/>
          <w:sz w:val="18"/>
          <w:szCs w:val="18"/>
          <w:lang w:val="id-ID"/>
        </w:rPr>
        <w:t xml:space="preserve">Email : </w:t>
      </w:r>
      <w:hyperlink r:id="rId40" w:history="1">
        <w:r w:rsidRPr="007828FC">
          <w:rPr>
            <w:rStyle w:val="Hyperlink"/>
            <w:rFonts w:ascii="Times New Roman" w:hAnsi="Times New Roman"/>
            <w:sz w:val="18"/>
            <w:szCs w:val="18"/>
          </w:rPr>
          <w:t>info@stikesyarsimataram.ac.id</w:t>
        </w:r>
      </w:hyperlink>
    </w:p>
    <w:p w:rsidR="00535B64" w:rsidRPr="0099761E" w:rsidRDefault="00EE533B" w:rsidP="00535B64">
      <w:pPr>
        <w:pStyle w:val="ListParagraph"/>
        <w:tabs>
          <w:tab w:val="left" w:pos="1560"/>
          <w:tab w:val="left" w:pos="1843"/>
          <w:tab w:val="left" w:pos="5103"/>
          <w:tab w:val="left" w:pos="6237"/>
        </w:tabs>
        <w:ind w:left="360"/>
        <w:jc w:val="center"/>
      </w:pPr>
      <w:r w:rsidRPr="00EE533B">
        <w:rPr>
          <w:noProof/>
          <w:lang w:val="en-GB" w:eastAsia="en-GB"/>
        </w:rPr>
        <w:pict>
          <v:line id="_x0000_s1040" style="position:absolute;left:0;text-align:left;flip:y;z-index:251726848;visibility:visible;mso-wrap-distance-top:-6e-5mm;mso-wrap-distance-bottom:-6e-5mm" from="3.5pt,6.95pt" to="482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K6I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" strokeweight="4.5pt">
            <v:stroke linestyle="thinThick"/>
          </v:line>
        </w:pict>
      </w:r>
    </w:p>
    <w:p w:rsidR="00535B64" w:rsidRPr="0099761E" w:rsidRDefault="00535B64" w:rsidP="00535B64">
      <w:pPr>
        <w:tabs>
          <w:tab w:val="left" w:pos="1560"/>
          <w:tab w:val="left" w:pos="1843"/>
          <w:tab w:val="left" w:pos="5103"/>
          <w:tab w:val="left" w:pos="6237"/>
        </w:tabs>
        <w:jc w:val="center"/>
        <w:rPr>
          <w:rFonts w:ascii="Times New Roman" w:hAnsi="Times New Roman"/>
          <w:b/>
          <w:sz w:val="16"/>
          <w:u w:val="single"/>
        </w:rPr>
      </w:pPr>
    </w:p>
    <w:p w:rsidR="00535B64" w:rsidRPr="001663B3" w:rsidRDefault="00535B64" w:rsidP="00535B6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 xml:space="preserve">SURAT </w:t>
      </w:r>
      <w:r>
        <w:rPr>
          <w:rFonts w:ascii="Times New Roman" w:hAnsi="Times New Roman"/>
          <w:b/>
          <w:sz w:val="36"/>
          <w:szCs w:val="36"/>
          <w:u w:val="single"/>
        </w:rPr>
        <w:t xml:space="preserve">KETERANGAN </w:t>
      </w:r>
      <w:r w:rsidRPr="001663B3">
        <w:rPr>
          <w:rFonts w:ascii="Times New Roman" w:hAnsi="Times New Roman"/>
          <w:b/>
          <w:sz w:val="36"/>
          <w:szCs w:val="36"/>
          <w:u w:val="single"/>
        </w:rPr>
        <w:t>KULIAH</w:t>
      </w:r>
    </w:p>
    <w:p w:rsidR="00535B64" w:rsidRPr="001444D8" w:rsidRDefault="00535B64" w:rsidP="00535B64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IX/2024</w:t>
      </w:r>
    </w:p>
    <w:p w:rsidR="00535B64" w:rsidRPr="0099761E" w:rsidRDefault="00535B64" w:rsidP="00535B6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535B64" w:rsidRDefault="00535B64" w:rsidP="00535B6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>Yang bertandatangan di bawah ini:</w:t>
      </w:r>
    </w:p>
    <w:p w:rsidR="00535B64" w:rsidRPr="005A3908" w:rsidRDefault="00535B64" w:rsidP="005A3908">
      <w:pPr>
        <w:pStyle w:val="ListParagraph"/>
        <w:numPr>
          <w:ilvl w:val="0"/>
          <w:numId w:val="25"/>
        </w:numPr>
        <w:tabs>
          <w:tab w:val="left" w:pos="720"/>
          <w:tab w:val="left" w:pos="810"/>
          <w:tab w:val="left" w:pos="1530"/>
        </w:tabs>
        <w:spacing w:line="360" w:lineRule="auto"/>
        <w:ind w:left="810"/>
        <w:rPr>
          <w:b/>
          <w:u w:val="single"/>
        </w:rPr>
      </w:pPr>
      <w:r w:rsidRPr="00811C62">
        <w:t>N A M A</w:t>
      </w:r>
      <w:r w:rsidRPr="00811C62">
        <w:tab/>
        <w:t xml:space="preserve">: </w:t>
      </w:r>
      <w:r w:rsidRPr="00F51104">
        <w:t>Dr. H. Zulkahfi, S.Kep.</w:t>
      </w:r>
      <w:proofErr w:type="gramStart"/>
      <w:r w:rsidRPr="00F51104">
        <w:t>,Ners</w:t>
      </w:r>
      <w:proofErr w:type="gramEnd"/>
      <w:r w:rsidRPr="00F51104">
        <w:t>.,M.Kes.</w:t>
      </w:r>
    </w:p>
    <w:p w:rsidR="00535B64" w:rsidRPr="00811C62" w:rsidRDefault="00535B64" w:rsidP="00535B64">
      <w:pPr>
        <w:pStyle w:val="ListParagraph"/>
        <w:numPr>
          <w:ilvl w:val="0"/>
          <w:numId w:val="25"/>
        </w:numPr>
        <w:spacing w:line="360" w:lineRule="auto"/>
        <w:ind w:left="709" w:hanging="283"/>
        <w:jc w:val="both"/>
      </w:pPr>
      <w:r>
        <w:t xml:space="preserve"> NIK</w:t>
      </w:r>
      <w:r>
        <w:tab/>
      </w:r>
      <w:r>
        <w:tab/>
        <w:t>: 2129920</w:t>
      </w:r>
    </w:p>
    <w:p w:rsidR="00535B64" w:rsidRPr="006E755C" w:rsidRDefault="00535B64" w:rsidP="00535B64">
      <w:pPr>
        <w:pStyle w:val="ListParagraph"/>
        <w:numPr>
          <w:ilvl w:val="0"/>
          <w:numId w:val="25"/>
        </w:numPr>
        <w:spacing w:line="360" w:lineRule="auto"/>
        <w:ind w:left="709" w:hanging="283"/>
        <w:jc w:val="both"/>
      </w:pPr>
      <w:r>
        <w:t xml:space="preserve"> Jabatan</w:t>
      </w:r>
      <w:r>
        <w:tab/>
        <w:t>: Rektor INKES</w:t>
      </w:r>
      <w:r w:rsidRPr="00811C62">
        <w:t xml:space="preserve"> YARSI Mataram</w:t>
      </w:r>
    </w:p>
    <w:p w:rsidR="00535B64" w:rsidRPr="00811C62" w:rsidRDefault="00535B64" w:rsidP="00535B6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Menerangkan</w:t>
      </w:r>
      <w:r w:rsidRPr="00811C62">
        <w:rPr>
          <w:rFonts w:ascii="Times New Roman" w:hAnsi="Times New Roman"/>
          <w:b/>
          <w:szCs w:val="24"/>
        </w:rPr>
        <w:t xml:space="preserve"> dengan sesungguhnya bahwa:</w:t>
      </w:r>
    </w:p>
    <w:p w:rsidR="00535B64" w:rsidRDefault="00535B64" w:rsidP="00535B64">
      <w:pPr>
        <w:pStyle w:val="ListParagraph"/>
        <w:numPr>
          <w:ilvl w:val="0"/>
          <w:numId w:val="25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Dian Tri Septiani</w:t>
      </w:r>
    </w:p>
    <w:p w:rsidR="00535B64" w:rsidRPr="00811C62" w:rsidRDefault="00535B64" w:rsidP="00535B64">
      <w:pPr>
        <w:pStyle w:val="ListParagraph"/>
        <w:numPr>
          <w:ilvl w:val="0"/>
          <w:numId w:val="25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  <w:t xml:space="preserve">: INKES </w:t>
      </w:r>
      <w:r w:rsidRPr="00811C62">
        <w:t>Y</w:t>
      </w:r>
      <w:r>
        <w:t xml:space="preserve">ARSI </w:t>
      </w:r>
      <w:r w:rsidRPr="00811C62">
        <w:t>Mataram</w:t>
      </w:r>
    </w:p>
    <w:p w:rsidR="00535B64" w:rsidRDefault="00535B64" w:rsidP="00535B64">
      <w:pPr>
        <w:pStyle w:val="ListParagraph"/>
        <w:numPr>
          <w:ilvl w:val="0"/>
          <w:numId w:val="25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>: Program Studi Ners Jenjang Profesi</w:t>
      </w:r>
      <w:r>
        <w:tab/>
      </w:r>
    </w:p>
    <w:p w:rsidR="00535B64" w:rsidRDefault="00535B64" w:rsidP="00535B64">
      <w:pPr>
        <w:pStyle w:val="ListParagraph"/>
        <w:numPr>
          <w:ilvl w:val="0"/>
          <w:numId w:val="25"/>
        </w:numPr>
        <w:tabs>
          <w:tab w:val="left" w:pos="3969"/>
        </w:tabs>
        <w:spacing w:line="360" w:lineRule="auto"/>
        <w:ind w:left="709" w:hanging="283"/>
        <w:jc w:val="both"/>
      </w:pPr>
      <w:r>
        <w:t>Semester/NIM</w:t>
      </w:r>
      <w:r>
        <w:tab/>
      </w:r>
      <w:r w:rsidRPr="00811C62">
        <w:t xml:space="preserve">: </w:t>
      </w:r>
      <w:r>
        <w:t>VII/ IKM0224129</w:t>
      </w:r>
    </w:p>
    <w:p w:rsidR="00535B64" w:rsidRPr="003A2AE2" w:rsidRDefault="00535B64" w:rsidP="00535B64">
      <w:pPr>
        <w:pStyle w:val="ListParagraph"/>
        <w:numPr>
          <w:ilvl w:val="0"/>
          <w:numId w:val="25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535B64" w:rsidRDefault="00535B64" w:rsidP="00535B64">
      <w:pPr>
        <w:tabs>
          <w:tab w:val="left" w:pos="3969"/>
        </w:tabs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Memang benar yang bersangkutan sedang mengikuti pendidikan Profesi Ners</w:t>
      </w:r>
      <w:r w:rsidRPr="00B87931">
        <w:rPr>
          <w:rFonts w:ascii="Times New Roman" w:eastAsia="Times New Roman" w:hAnsi="Times New Roman"/>
          <w:noProof/>
          <w:szCs w:val="24"/>
          <w:lang w:val="en-US"/>
        </w:rPr>
        <w:t xml:space="preserve"> </w:t>
      </w:r>
      <w:r>
        <w:rPr>
          <w:rFonts w:ascii="Times New Roman" w:hAnsi="Times New Roman"/>
        </w:rPr>
        <w:t>di INKES YARSI Mataram selama 2 semester mulai dari tanggal 7 September 2024.</w:t>
      </w:r>
      <w:proofErr w:type="gramEnd"/>
    </w:p>
    <w:p w:rsidR="00535B64" w:rsidRPr="00D666BA" w:rsidRDefault="00535B64" w:rsidP="00535B64">
      <w:pPr>
        <w:tabs>
          <w:tab w:val="left" w:pos="3969"/>
        </w:tabs>
        <w:spacing w:line="360" w:lineRule="auto"/>
        <w:rPr>
          <w:b/>
        </w:rPr>
      </w:pPr>
      <w:proofErr w:type="gramStart"/>
      <w:r w:rsidRPr="00750C90">
        <w:rPr>
          <w:rFonts w:ascii="Times New Roman" w:hAnsi="Times New Roman"/>
        </w:rPr>
        <w:t xml:space="preserve">Demikian Surat </w:t>
      </w:r>
      <w:r>
        <w:rPr>
          <w:rFonts w:ascii="Times New Roman" w:hAnsi="Times New Roman"/>
        </w:rPr>
        <w:t>Keterangan</w:t>
      </w:r>
      <w:r w:rsidRPr="00750C90">
        <w:rPr>
          <w:rFonts w:ascii="Times New Roman" w:hAnsi="Times New Roman"/>
        </w:rPr>
        <w:t xml:space="preserve"> ini dibuat dengan sebenarnya untuk dipergunakan sebagaimana mestinya.</w:t>
      </w:r>
      <w:proofErr w:type="gramEnd"/>
    </w:p>
    <w:p w:rsidR="00535B64" w:rsidRDefault="00535B64" w:rsidP="00535B6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535B64" w:rsidRPr="006744CA" w:rsidRDefault="00535B64" w:rsidP="00535B64">
      <w:pPr>
        <w:tabs>
          <w:tab w:val="left" w:pos="1560"/>
          <w:tab w:val="left" w:pos="1843"/>
          <w:tab w:val="left" w:pos="5103"/>
          <w:tab w:val="left" w:pos="6237"/>
        </w:tabs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Mataram, 17 September 2024</w:t>
      </w:r>
    </w:p>
    <w:p w:rsidR="00535B64" w:rsidRPr="00793F3A" w:rsidRDefault="00535B64" w:rsidP="00535B64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INKES</w:t>
      </w:r>
      <w:r w:rsidRPr="00793F3A">
        <w:rPr>
          <w:rFonts w:ascii="Times New Roman" w:hAnsi="Times New Roman"/>
          <w:color w:val="000000"/>
        </w:rPr>
        <w:t xml:space="preserve"> YARSI Mataram</w:t>
      </w:r>
    </w:p>
    <w:p w:rsidR="00535B64" w:rsidRPr="00793F3A" w:rsidRDefault="00535B64" w:rsidP="00535B64">
      <w:pPr>
        <w:spacing w:line="276" w:lineRule="auto"/>
        <w:ind w:left="43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Rektor</w:t>
      </w:r>
    </w:p>
    <w:p w:rsidR="00535B64" w:rsidRDefault="00535B64" w:rsidP="00535B64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535B64" w:rsidRPr="00A62108" w:rsidRDefault="00535B64" w:rsidP="00535B64">
      <w:pPr>
        <w:pStyle w:val="ListParagraph"/>
        <w:spacing w:line="276" w:lineRule="auto"/>
        <w:ind w:left="9360" w:right="261"/>
        <w:jc w:val="center"/>
        <w:rPr>
          <w:color w:val="000000"/>
        </w:rPr>
      </w:pPr>
    </w:p>
    <w:p w:rsidR="00535B64" w:rsidRPr="00A62108" w:rsidRDefault="00535B64" w:rsidP="00535B64">
      <w:pPr>
        <w:pStyle w:val="ListParagraph"/>
        <w:spacing w:line="276" w:lineRule="auto"/>
        <w:ind w:left="9360"/>
        <w:jc w:val="center"/>
        <w:rPr>
          <w:color w:val="000000"/>
        </w:rPr>
      </w:pPr>
    </w:p>
    <w:p w:rsidR="00535B64" w:rsidRPr="0021698E" w:rsidRDefault="00535B64" w:rsidP="00535B64">
      <w:pPr>
        <w:pStyle w:val="ListParagraph"/>
        <w:ind w:left="5040"/>
        <w:rPr>
          <w:b/>
          <w:u w:val="single"/>
        </w:rPr>
      </w:pPr>
      <w:r w:rsidRPr="0021698E">
        <w:rPr>
          <w:b/>
        </w:rPr>
        <w:t xml:space="preserve">   </w:t>
      </w:r>
      <w:r w:rsidRPr="0021698E">
        <w:rPr>
          <w:b/>
          <w:u w:val="single"/>
        </w:rPr>
        <w:t>Dr. H. Zulkahfi, S.Kep.</w:t>
      </w:r>
      <w:proofErr w:type="gramStart"/>
      <w:r w:rsidRPr="0021698E">
        <w:rPr>
          <w:b/>
          <w:u w:val="single"/>
        </w:rPr>
        <w:t>,Ners</w:t>
      </w:r>
      <w:proofErr w:type="gramEnd"/>
      <w:r w:rsidRPr="0021698E">
        <w:rPr>
          <w:b/>
          <w:u w:val="single"/>
        </w:rPr>
        <w:t>.,M.Kes.</w:t>
      </w:r>
    </w:p>
    <w:p w:rsidR="00535B64" w:rsidRDefault="00535B64" w:rsidP="00535B6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535B64" w:rsidRDefault="00535B64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Default="009B0812" w:rsidP="00601B94">
      <w:pPr>
        <w:jc w:val="left"/>
      </w:pPr>
    </w:p>
    <w:p w:rsidR="009B0812" w:rsidRPr="001663B3" w:rsidRDefault="009B0812" w:rsidP="009B0812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5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9B0812" w:rsidRPr="00172A97" w:rsidRDefault="009B0812" w:rsidP="009B0812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9B0812" w:rsidRDefault="009B0812" w:rsidP="009B0812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41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42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9B0812" w:rsidRPr="007828FC" w:rsidRDefault="00EE533B" w:rsidP="009B0812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1" style="position:absolute;left:0;text-align:left;flip:y;z-index:251730944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9B0812" w:rsidRPr="0099761E" w:rsidRDefault="009B0812" w:rsidP="009B0812">
      <w:pPr>
        <w:tabs>
          <w:tab w:val="left" w:pos="1560"/>
          <w:tab w:val="left" w:pos="1843"/>
          <w:tab w:val="left" w:pos="5103"/>
          <w:tab w:val="left" w:pos="6237"/>
        </w:tabs>
      </w:pPr>
    </w:p>
    <w:p w:rsidR="009B0812" w:rsidRPr="001663B3" w:rsidRDefault="009B0812" w:rsidP="009B0812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9B0812" w:rsidRDefault="009B0812" w:rsidP="009B0812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Nomor :        </w:t>
      </w:r>
      <w:r w:rsidR="003B4D88">
        <w:rPr>
          <w:rFonts w:ascii="Times New Roman" w:hAnsi="Times New Roman"/>
          <w:sz w:val="24"/>
          <w:szCs w:val="24"/>
        </w:rPr>
        <w:t>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 w:rsidR="003B4D88">
        <w:rPr>
          <w:rFonts w:ascii="Times New Roman" w:hAnsi="Times New Roman"/>
          <w:sz w:val="24"/>
          <w:szCs w:val="24"/>
        </w:rPr>
        <w:t>XI/2024</w:t>
      </w:r>
    </w:p>
    <w:p w:rsidR="009B0812" w:rsidRPr="001444D8" w:rsidRDefault="009B0812" w:rsidP="009B0812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9B0812" w:rsidRPr="0099761E" w:rsidRDefault="009B0812" w:rsidP="009B0812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9B0812" w:rsidRDefault="009B0812" w:rsidP="009B0812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9B0812" w:rsidRPr="00811C62" w:rsidRDefault="009B0812" w:rsidP="003B4D88">
      <w:pPr>
        <w:pStyle w:val="ListParagraph"/>
        <w:numPr>
          <w:ilvl w:val="0"/>
          <w:numId w:val="26"/>
        </w:numPr>
        <w:spacing w:line="360" w:lineRule="auto"/>
        <w:ind w:left="720" w:hanging="270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9B0812" w:rsidRPr="00811C62" w:rsidRDefault="009B0812" w:rsidP="009B0812">
      <w:pPr>
        <w:pStyle w:val="ListParagraph"/>
        <w:numPr>
          <w:ilvl w:val="0"/>
          <w:numId w:val="26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9B0812" w:rsidRDefault="009B0812" w:rsidP="009B0812">
      <w:pPr>
        <w:pStyle w:val="ListParagraph"/>
        <w:numPr>
          <w:ilvl w:val="0"/>
          <w:numId w:val="26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</w:t>
      </w:r>
      <w:r w:rsidR="00654B07">
        <w:t>Rektor INKES</w:t>
      </w:r>
      <w:r w:rsidRPr="00811C62">
        <w:t xml:space="preserve"> YARSI Mataram</w:t>
      </w:r>
    </w:p>
    <w:p w:rsidR="009B0812" w:rsidRPr="00811C62" w:rsidRDefault="009B0812" w:rsidP="009B0812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9B081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CA1D39">
        <w:t>Alifia Sabria Hidayati</w:t>
      </w:r>
    </w:p>
    <w:p w:rsidR="009B0812" w:rsidRPr="00811C6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 w:rsidR="003B4D88"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9B081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B081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fldSimple w:instr=" MERGEFIELD &quot;SEMESTERNIM&quot; ">
        <w:r w:rsidR="00CA1D39">
          <w:rPr>
            <w:noProof/>
          </w:rPr>
          <w:t>I/</w:t>
        </w:r>
        <w:r w:rsidR="003B4D88">
          <w:rPr>
            <w:noProof/>
          </w:rPr>
          <w:t>I</w:t>
        </w:r>
        <w:r w:rsidRPr="00151062">
          <w:rPr>
            <w:noProof/>
          </w:rPr>
          <w:t>/</w:t>
        </w:r>
        <w:r w:rsidR="00CA1D39">
          <w:rPr>
            <w:noProof/>
          </w:rPr>
          <w:t>IKYM0124098</w:t>
        </w:r>
      </w:fldSimple>
    </w:p>
    <w:p w:rsidR="009B0812" w:rsidRPr="00811C6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CA1D39">
        <w:t>Suralaga, 02 Mei 2007</w:t>
      </w:r>
    </w:p>
    <w:p w:rsidR="009B0812" w:rsidRPr="00BE6A87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9B0812" w:rsidRPr="00BE6A87" w:rsidRDefault="009B0812" w:rsidP="009B0812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9B0812" w:rsidRPr="00BE6A87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 w:rsidR="003B4D88">
        <w:t xml:space="preserve"> </w:t>
      </w:r>
      <w:r w:rsidR="00CA1D39">
        <w:t>Nurhidayati, S.Pd.</w:t>
      </w:r>
      <w:r>
        <w:t xml:space="preserve">      </w:t>
      </w:r>
    </w:p>
    <w:p w:rsidR="009B0812" w:rsidRPr="00BE6A87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  <w:r w:rsidR="00CA1D39">
        <w:t>198303062005012002</w:t>
      </w:r>
    </w:p>
    <w:p w:rsidR="009B0812" w:rsidRPr="00BE6A87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CA1D39">
        <w:t>Penata</w:t>
      </w:r>
    </w:p>
    <w:p w:rsidR="009B0812" w:rsidRDefault="009B0812" w:rsidP="009B0812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CA1D39">
        <w:t>Guru</w:t>
      </w:r>
    </w:p>
    <w:p w:rsidR="009B0812" w:rsidRPr="00260569" w:rsidRDefault="00CA1D39" w:rsidP="00CA1D39">
      <w:pPr>
        <w:pStyle w:val="ListParagraph"/>
        <w:numPr>
          <w:ilvl w:val="0"/>
          <w:numId w:val="26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Kementrian Agama</w:t>
      </w:r>
      <w:r w:rsidR="009B0812" w:rsidRPr="00BE6A87">
        <w:tab/>
      </w:r>
      <w:r w:rsidR="009B0812" w:rsidRPr="00CA1D39">
        <w:rPr>
          <w:b/>
        </w:rPr>
        <w:t xml:space="preserve"> </w:t>
      </w:r>
    </w:p>
    <w:p w:rsidR="009B0812" w:rsidRPr="00D666BA" w:rsidRDefault="009B0812" w:rsidP="009B0812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9B0812" w:rsidRDefault="009B0812" w:rsidP="009B0812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9B0812" w:rsidRPr="00AF5628" w:rsidRDefault="009B0812" w:rsidP="009B0812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</w:t>
      </w:r>
      <w:r w:rsidR="00EE533B">
        <w:rPr>
          <w:rFonts w:ascii="Times New Roman" w:hAnsi="Times New Roman"/>
          <w:szCs w:val="24"/>
        </w:rPr>
        <w:fldChar w:fldCharType="begin"/>
      </w:r>
      <w:r>
        <w:rPr>
          <w:rFonts w:ascii="Times New Roman" w:hAnsi="Times New Roman"/>
          <w:szCs w:val="24"/>
        </w:rPr>
        <w:instrText xml:space="preserve"> MERGEFIELD "TANGGAL_SURAT" </w:instrText>
      </w:r>
      <w:r w:rsidR="00EE533B">
        <w:rPr>
          <w:rFonts w:ascii="Times New Roman" w:hAnsi="Times New Roman"/>
          <w:szCs w:val="24"/>
        </w:rPr>
        <w:fldChar w:fldCharType="separate"/>
      </w:r>
      <w:r w:rsidR="00CA1D39">
        <w:rPr>
          <w:rFonts w:ascii="Times New Roman" w:hAnsi="Times New Roman"/>
          <w:noProof/>
          <w:szCs w:val="24"/>
        </w:rPr>
        <w:t>05 Nov</w:t>
      </w:r>
      <w:r w:rsidR="003B4D88">
        <w:rPr>
          <w:rFonts w:ascii="Times New Roman" w:hAnsi="Times New Roman"/>
          <w:noProof/>
          <w:szCs w:val="24"/>
        </w:rPr>
        <w:t xml:space="preserve">ember </w:t>
      </w:r>
      <w:r w:rsidRPr="00151062">
        <w:rPr>
          <w:rFonts w:ascii="Times New Roman" w:hAnsi="Times New Roman"/>
          <w:noProof/>
          <w:szCs w:val="24"/>
        </w:rPr>
        <w:t>2024</w:t>
      </w:r>
      <w:r w:rsidR="00EE533B">
        <w:rPr>
          <w:rFonts w:ascii="Times New Roman" w:hAnsi="Times New Roman"/>
          <w:szCs w:val="24"/>
        </w:rPr>
        <w:fldChar w:fldCharType="end"/>
      </w:r>
      <w:r w:rsidRPr="00AF5628">
        <w:rPr>
          <w:rFonts w:ascii="Times New Roman" w:hAnsi="Times New Roman"/>
          <w:szCs w:val="24"/>
          <w:u w:val="single"/>
        </w:rPr>
        <w:t xml:space="preserve"> </w:t>
      </w:r>
    </w:p>
    <w:p w:rsidR="009B0812" w:rsidRPr="00A62108" w:rsidRDefault="003B4D88" w:rsidP="009B0812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="009B0812" w:rsidRPr="00A62108">
        <w:rPr>
          <w:color w:val="000000"/>
        </w:rPr>
        <w:t xml:space="preserve"> Y</w:t>
      </w:r>
      <w:r w:rsidR="009B0812">
        <w:rPr>
          <w:color w:val="000000"/>
        </w:rPr>
        <w:t>ARSI</w:t>
      </w:r>
      <w:r w:rsidR="009B0812" w:rsidRPr="00A62108">
        <w:rPr>
          <w:color w:val="000000"/>
        </w:rPr>
        <w:t xml:space="preserve"> Mataram</w:t>
      </w:r>
    </w:p>
    <w:p w:rsidR="009B0812" w:rsidRDefault="009B0812" w:rsidP="009B0812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proofErr w:type="gramStart"/>
      <w:r w:rsidR="003B4D88">
        <w:rPr>
          <w:color w:val="000000"/>
        </w:rPr>
        <w:t>Rektor.</w:t>
      </w:r>
      <w:proofErr w:type="gramEnd"/>
    </w:p>
    <w:p w:rsidR="009B0812" w:rsidRPr="00397C6F" w:rsidRDefault="009B0812" w:rsidP="009B081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9B0812" w:rsidRDefault="009B0812" w:rsidP="009B081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9B0812" w:rsidRPr="00A62108" w:rsidRDefault="009B0812" w:rsidP="009B081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9B0812" w:rsidRPr="00AE372E" w:rsidRDefault="009B0812" w:rsidP="009B0812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9B0812" w:rsidRDefault="009B0812" w:rsidP="009B0812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9B0812" w:rsidRDefault="009B0812" w:rsidP="009B0812">
      <w:pPr>
        <w:jc w:val="left"/>
      </w:pPr>
    </w:p>
    <w:p w:rsidR="009B0812" w:rsidRDefault="009B0812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Pr="001663B3" w:rsidRDefault="00D53A13" w:rsidP="00D53A13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4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D53A13" w:rsidRPr="00172A97" w:rsidRDefault="00D53A13" w:rsidP="00D53A13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D53A13" w:rsidRDefault="00D53A13" w:rsidP="00D53A13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43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44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D53A13" w:rsidRPr="007828FC" w:rsidRDefault="00EE533B" w:rsidP="00D53A13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2" style="position:absolute;left:0;text-align:left;flip:y;z-index:251735040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D53A13" w:rsidRPr="0099761E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</w:pPr>
    </w:p>
    <w:p w:rsidR="00D53A13" w:rsidRPr="001663B3" w:rsidRDefault="00D53A13" w:rsidP="00D53A13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D53A13" w:rsidRDefault="00D53A13" w:rsidP="00D53A13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XI/2024</w:t>
      </w:r>
    </w:p>
    <w:p w:rsidR="00D53A13" w:rsidRPr="001444D8" w:rsidRDefault="00D53A13" w:rsidP="00D53A13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D53A13" w:rsidRPr="0099761E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D53A13" w:rsidRDefault="00D53A13" w:rsidP="00D53A13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D53A13" w:rsidRPr="00811C62" w:rsidRDefault="00D53A13" w:rsidP="00D53A13">
      <w:pPr>
        <w:pStyle w:val="ListParagraph"/>
        <w:numPr>
          <w:ilvl w:val="0"/>
          <w:numId w:val="27"/>
        </w:numPr>
        <w:tabs>
          <w:tab w:val="left" w:pos="720"/>
        </w:tabs>
        <w:spacing w:line="360" w:lineRule="auto"/>
        <w:ind w:left="720" w:hanging="270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D53A13" w:rsidRPr="00811C62" w:rsidRDefault="00D53A13" w:rsidP="00D53A13">
      <w:pPr>
        <w:pStyle w:val="ListParagraph"/>
        <w:numPr>
          <w:ilvl w:val="0"/>
          <w:numId w:val="27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D53A13" w:rsidRDefault="00D53A13" w:rsidP="00D53A13">
      <w:pPr>
        <w:pStyle w:val="ListParagraph"/>
        <w:numPr>
          <w:ilvl w:val="0"/>
          <w:numId w:val="27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Rektor INKES</w:t>
      </w:r>
      <w:r w:rsidRPr="00811C62">
        <w:t xml:space="preserve"> YARSI Mataram</w:t>
      </w:r>
    </w:p>
    <w:p w:rsidR="00D53A13" w:rsidRPr="00811C62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D53A13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7961BC">
        <w:t>SARBINA EKA SAFITRI</w:t>
      </w:r>
    </w:p>
    <w:p w:rsidR="00D53A13" w:rsidRPr="00811C62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D53A13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53A13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I/I/IKYM0124254</w:t>
      </w:r>
    </w:p>
    <w:p w:rsidR="00D53A13" w:rsidRPr="00811C62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Rempung, 23 September 2006</w:t>
      </w:r>
    </w:p>
    <w:p w:rsidR="00D53A13" w:rsidRPr="00BE6A87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D53A13" w:rsidRPr="00BE6A87" w:rsidRDefault="00D53A13" w:rsidP="00D53A13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D53A13" w:rsidRPr="00BE6A87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</w:t>
      </w:r>
      <w:r w:rsidR="007961BC">
        <w:t xml:space="preserve">SA’ADAH     </w:t>
      </w:r>
    </w:p>
    <w:p w:rsidR="00D53A13" w:rsidRPr="00BE6A87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197510092014062004</w:t>
      </w:r>
    </w:p>
    <w:p w:rsidR="00D53A13" w:rsidRPr="00BE6A87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Penata Muda Tingkat 1/IIIb</w:t>
      </w:r>
    </w:p>
    <w:p w:rsidR="00D53A13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PNS</w:t>
      </w:r>
    </w:p>
    <w:p w:rsidR="00D53A13" w:rsidRPr="00260569" w:rsidRDefault="00D53A13" w:rsidP="00D53A13">
      <w:pPr>
        <w:pStyle w:val="ListParagraph"/>
        <w:numPr>
          <w:ilvl w:val="0"/>
          <w:numId w:val="27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SDN 1 </w:t>
      </w:r>
      <w:r w:rsidR="007961BC">
        <w:t>REMPUNG</w:t>
      </w:r>
      <w:r w:rsidR="007961BC" w:rsidRPr="00BE6A87">
        <w:tab/>
      </w:r>
      <w:r w:rsidR="007961BC" w:rsidRPr="00CA1D39">
        <w:rPr>
          <w:b/>
        </w:rPr>
        <w:t xml:space="preserve"> </w:t>
      </w:r>
    </w:p>
    <w:p w:rsidR="00D53A13" w:rsidRPr="00D666BA" w:rsidRDefault="00D53A13" w:rsidP="00D53A13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D53A13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D53A13" w:rsidRPr="00AF5628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29 November 2024</w:t>
      </w:r>
    </w:p>
    <w:p w:rsidR="00D53A13" w:rsidRPr="00A62108" w:rsidRDefault="00D53A13" w:rsidP="00D53A13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D53A13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proofErr w:type="gramStart"/>
      <w:r>
        <w:rPr>
          <w:color w:val="000000"/>
        </w:rPr>
        <w:t>Rektor.</w:t>
      </w:r>
      <w:proofErr w:type="gramEnd"/>
    </w:p>
    <w:p w:rsidR="00D53A13" w:rsidRPr="00397C6F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Pr="00A62108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Pr="00AE372E" w:rsidRDefault="00D53A13" w:rsidP="00D53A13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D53A13" w:rsidRDefault="00D53A13" w:rsidP="00D53A13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D53A13" w:rsidRDefault="00D53A13" w:rsidP="00D53A13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Default="00D53A13" w:rsidP="00601B94">
      <w:pPr>
        <w:jc w:val="left"/>
      </w:pPr>
    </w:p>
    <w:p w:rsidR="00D53A13" w:rsidRPr="001663B3" w:rsidRDefault="00D53A13" w:rsidP="00D53A13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6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D53A13" w:rsidRPr="00172A97" w:rsidRDefault="00D53A13" w:rsidP="00D53A13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D53A13" w:rsidRDefault="00D53A13" w:rsidP="00D53A13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45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46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D53A13" w:rsidRPr="007828FC" w:rsidRDefault="00EE533B" w:rsidP="00D53A13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3" style="position:absolute;left:0;text-align:left;flip:y;z-index:251738112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D53A13" w:rsidRPr="0099761E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</w:pPr>
    </w:p>
    <w:p w:rsidR="00D53A13" w:rsidRPr="001663B3" w:rsidRDefault="00D53A13" w:rsidP="00D53A13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D53A13" w:rsidRDefault="00D53A13" w:rsidP="00D53A13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XI/2024</w:t>
      </w:r>
    </w:p>
    <w:p w:rsidR="00D53A13" w:rsidRPr="001444D8" w:rsidRDefault="00D53A13" w:rsidP="00D53A13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D53A13" w:rsidRPr="0099761E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D53A13" w:rsidRDefault="00D53A13" w:rsidP="00D53A13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D53A13" w:rsidRPr="00811C62" w:rsidRDefault="00D53A13" w:rsidP="00D53A13">
      <w:pPr>
        <w:pStyle w:val="ListParagraph"/>
        <w:numPr>
          <w:ilvl w:val="0"/>
          <w:numId w:val="28"/>
        </w:numPr>
        <w:tabs>
          <w:tab w:val="left" w:pos="720"/>
        </w:tabs>
        <w:spacing w:line="360" w:lineRule="auto"/>
        <w:ind w:left="720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D53A13" w:rsidRPr="00811C62" w:rsidRDefault="00D53A13" w:rsidP="00D53A13">
      <w:pPr>
        <w:pStyle w:val="ListParagraph"/>
        <w:numPr>
          <w:ilvl w:val="0"/>
          <w:numId w:val="28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D53A13" w:rsidRDefault="00D53A13" w:rsidP="00D53A13">
      <w:pPr>
        <w:pStyle w:val="ListParagraph"/>
        <w:numPr>
          <w:ilvl w:val="0"/>
          <w:numId w:val="28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Rektor INKES</w:t>
      </w:r>
      <w:r w:rsidRPr="00811C62">
        <w:t xml:space="preserve"> YARSI Mataram</w:t>
      </w:r>
    </w:p>
    <w:p w:rsidR="00D53A13" w:rsidRPr="00811C62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D53A13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7961BC">
        <w:t>RIZKA DESTIANA</w:t>
      </w:r>
    </w:p>
    <w:p w:rsidR="00D53A13" w:rsidRPr="00811C62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D53A13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53A13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IV/VII/124STYC21</w:t>
      </w:r>
    </w:p>
    <w:p w:rsidR="00D53A13" w:rsidRPr="00811C62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Rumbuk, 24 Desember 2002</w:t>
      </w:r>
    </w:p>
    <w:p w:rsidR="00D53A13" w:rsidRPr="00BE6A87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D53A13" w:rsidRPr="00BE6A87" w:rsidRDefault="00D53A13" w:rsidP="00D53A13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D53A13" w:rsidRPr="00BE6A87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</w:t>
      </w:r>
      <w:r w:rsidR="007961BC">
        <w:t>ZAINUDDIN</w:t>
      </w:r>
    </w:p>
    <w:p w:rsidR="00D53A13" w:rsidRPr="00BE6A87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197</w:t>
      </w:r>
      <w:r w:rsidR="007961BC">
        <w:t>012311999021006</w:t>
      </w:r>
    </w:p>
    <w:p w:rsidR="00D53A13" w:rsidRPr="00BE6A87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Penata Tingkat 1</w:t>
      </w:r>
      <w:r w:rsidR="007961BC">
        <w:t>, Gol III/d</w:t>
      </w:r>
    </w:p>
    <w:p w:rsidR="00D53A13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7961BC">
        <w:t>GURU</w:t>
      </w:r>
    </w:p>
    <w:p w:rsidR="00D53A13" w:rsidRPr="00260569" w:rsidRDefault="00D53A13" w:rsidP="00D53A13">
      <w:pPr>
        <w:pStyle w:val="ListParagraph"/>
        <w:numPr>
          <w:ilvl w:val="0"/>
          <w:numId w:val="28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SDN </w:t>
      </w:r>
      <w:r w:rsidR="007961BC">
        <w:t>5 SAKRA</w:t>
      </w:r>
    </w:p>
    <w:p w:rsidR="00D53A13" w:rsidRPr="00D666BA" w:rsidRDefault="00D53A13" w:rsidP="00D53A13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D53A13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D53A13" w:rsidRPr="00AF5628" w:rsidRDefault="00D53A13" w:rsidP="00D53A1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29 November 2024</w:t>
      </w:r>
    </w:p>
    <w:p w:rsidR="00D53A13" w:rsidRPr="00A62108" w:rsidRDefault="00D53A13" w:rsidP="00D53A13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D53A13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 </w:t>
      </w:r>
      <w:proofErr w:type="gramStart"/>
      <w:r>
        <w:rPr>
          <w:color w:val="000000"/>
        </w:rPr>
        <w:t>Rektor.</w:t>
      </w:r>
      <w:proofErr w:type="gramEnd"/>
    </w:p>
    <w:p w:rsidR="00D53A13" w:rsidRPr="00397C6F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Pr="00A62108" w:rsidRDefault="00D53A13" w:rsidP="00D53A1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D53A13" w:rsidRPr="00AE372E" w:rsidRDefault="00D53A13" w:rsidP="00D53A13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H. Zulkahfi,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.,M.Kes.</w:t>
      </w:r>
    </w:p>
    <w:p w:rsidR="00D53A13" w:rsidRDefault="00D53A13" w:rsidP="00D53A13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2129920</w:t>
      </w:r>
    </w:p>
    <w:p w:rsidR="00D53A13" w:rsidRDefault="00D53A13" w:rsidP="00D53A13">
      <w:pPr>
        <w:jc w:val="left"/>
      </w:pPr>
    </w:p>
    <w:p w:rsidR="00D53A13" w:rsidRDefault="00D53A13" w:rsidP="00601B94">
      <w:pPr>
        <w:jc w:val="left"/>
      </w:pPr>
    </w:p>
    <w:p w:rsidR="00EE0F62" w:rsidRDefault="00EE0F62" w:rsidP="00601B94">
      <w:pPr>
        <w:jc w:val="left"/>
      </w:pPr>
    </w:p>
    <w:p w:rsidR="00EE0F62" w:rsidRDefault="00EE0F62" w:rsidP="00601B94">
      <w:pPr>
        <w:jc w:val="left"/>
      </w:pPr>
    </w:p>
    <w:p w:rsidR="00EE0F62" w:rsidRDefault="00EE0F62" w:rsidP="00601B94">
      <w:pPr>
        <w:jc w:val="left"/>
      </w:pPr>
    </w:p>
    <w:p w:rsidR="00EE0F62" w:rsidRDefault="00EE0F62" w:rsidP="00601B94">
      <w:pPr>
        <w:jc w:val="left"/>
      </w:pPr>
    </w:p>
    <w:p w:rsidR="00EE0F62" w:rsidRDefault="00EE0F62" w:rsidP="00601B94">
      <w:pPr>
        <w:jc w:val="left"/>
      </w:pPr>
    </w:p>
    <w:p w:rsidR="00EE0F62" w:rsidRDefault="00EE0F62" w:rsidP="00601B94">
      <w:pPr>
        <w:jc w:val="left"/>
      </w:pPr>
    </w:p>
    <w:p w:rsidR="00EE0F62" w:rsidRPr="001663B3" w:rsidRDefault="00EE0F62" w:rsidP="00EE0F62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8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EE0F62" w:rsidRPr="00172A97" w:rsidRDefault="00EE0F62" w:rsidP="00EE0F62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EE0F62" w:rsidRDefault="00EE0F62" w:rsidP="00EE0F62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47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48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EE0F62" w:rsidRPr="007828FC" w:rsidRDefault="00EE533B" w:rsidP="00EE0F62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4" style="position:absolute;left:0;text-align:left;flip:y;z-index:251741184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EE0F62" w:rsidRPr="0099761E" w:rsidRDefault="00EE0F62" w:rsidP="00EE0F62">
      <w:pPr>
        <w:tabs>
          <w:tab w:val="left" w:pos="1560"/>
          <w:tab w:val="left" w:pos="1843"/>
          <w:tab w:val="left" w:pos="5103"/>
          <w:tab w:val="left" w:pos="6237"/>
        </w:tabs>
      </w:pPr>
    </w:p>
    <w:p w:rsidR="00EE0F62" w:rsidRPr="001663B3" w:rsidRDefault="00EE0F62" w:rsidP="00EE0F62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EE0F62" w:rsidRDefault="00EE0F62" w:rsidP="00EE0F62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XI/2024</w:t>
      </w:r>
    </w:p>
    <w:p w:rsidR="00EE0F62" w:rsidRPr="001444D8" w:rsidRDefault="00EE0F62" w:rsidP="00EE0F62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EE0F62" w:rsidRPr="0099761E" w:rsidRDefault="00EE0F62" w:rsidP="00EE0F62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EE0F62" w:rsidRDefault="00EE0F62" w:rsidP="00EE0F62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EE0F62" w:rsidRPr="00811C62" w:rsidRDefault="00EE0F62" w:rsidP="00EE0F62">
      <w:pPr>
        <w:pStyle w:val="ListParagraph"/>
        <w:numPr>
          <w:ilvl w:val="0"/>
          <w:numId w:val="29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>
        <w:t xml:space="preserve">Dr. H. </w:t>
      </w:r>
      <w:proofErr w:type="gramStart"/>
      <w:r>
        <w:t>Zulkahfi ,</w:t>
      </w:r>
      <w:proofErr w:type="gramEnd"/>
      <w:r>
        <w:t xml:space="preserve"> S.Kep.,Ners.,M.Kes. </w:t>
      </w:r>
    </w:p>
    <w:p w:rsidR="00EE0F62" w:rsidRPr="00811C62" w:rsidRDefault="00EE0F62" w:rsidP="00EE0F62">
      <w:pPr>
        <w:pStyle w:val="ListParagraph"/>
        <w:numPr>
          <w:ilvl w:val="0"/>
          <w:numId w:val="29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2129920</w:t>
      </w:r>
    </w:p>
    <w:p w:rsidR="00EE0F62" w:rsidRDefault="00EE0F62" w:rsidP="00EE0F62">
      <w:pPr>
        <w:pStyle w:val="ListParagraph"/>
        <w:numPr>
          <w:ilvl w:val="0"/>
          <w:numId w:val="29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Rektor INKES</w:t>
      </w:r>
      <w:r w:rsidRPr="00811C62">
        <w:t xml:space="preserve"> YARSI Mataram</w:t>
      </w:r>
    </w:p>
    <w:p w:rsidR="00EE0F62" w:rsidRPr="00811C62" w:rsidRDefault="00EE0F62" w:rsidP="00EE0F62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EE0F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RIZKA DESTIANA</w:t>
      </w:r>
    </w:p>
    <w:p w:rsidR="00EE0F62" w:rsidRPr="00811C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EE0F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E0F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IV/VII/124STYC21</w:t>
      </w:r>
    </w:p>
    <w:p w:rsidR="00EE0F62" w:rsidRPr="00811C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Rumbuk, 24 Desember 2002</w:t>
      </w:r>
    </w:p>
    <w:p w:rsidR="00EE0F62" w:rsidRPr="00BE6A87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EE0F62" w:rsidRPr="00BE6A87" w:rsidRDefault="00EE0F62" w:rsidP="00EE0F62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EE0F62" w:rsidRPr="00BE6A87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ZAINUDDIN</w:t>
      </w:r>
    </w:p>
    <w:p w:rsidR="00EE0F62" w:rsidRPr="00BE6A87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197012311999021006</w:t>
      </w:r>
    </w:p>
    <w:p w:rsidR="00EE0F62" w:rsidRPr="00BE6A87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Penata Tingkat 1, Gol III/d</w:t>
      </w:r>
    </w:p>
    <w:p w:rsidR="00EE0F62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GURU</w:t>
      </w:r>
    </w:p>
    <w:p w:rsidR="00EE0F62" w:rsidRPr="00260569" w:rsidRDefault="00EE0F62" w:rsidP="00EE0F62">
      <w:pPr>
        <w:pStyle w:val="ListParagraph"/>
        <w:numPr>
          <w:ilvl w:val="0"/>
          <w:numId w:val="29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SDN 5 SAKRA</w:t>
      </w:r>
    </w:p>
    <w:p w:rsidR="00EE0F62" w:rsidRPr="00D666BA" w:rsidRDefault="00EE0F62" w:rsidP="00EE0F62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EE0F62" w:rsidRDefault="00EE0F62" w:rsidP="00EE0F62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EE0F62" w:rsidRPr="00AF5628" w:rsidRDefault="00EE0F62" w:rsidP="00EE0F62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24 April 2025</w:t>
      </w:r>
    </w:p>
    <w:p w:rsidR="00EE0F62" w:rsidRPr="00A62108" w:rsidRDefault="00EE0F62" w:rsidP="00EE0F62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EE0F62" w:rsidRDefault="00EE0F62" w:rsidP="00EE0F62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Keperawatan</w:t>
      </w:r>
    </w:p>
    <w:p w:rsidR="00EE0F62" w:rsidRPr="00397C6F" w:rsidRDefault="00EE0F62" w:rsidP="00EE0F6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0F62" w:rsidRDefault="00EE0F62" w:rsidP="00EE0F6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0F62" w:rsidRPr="00A62108" w:rsidRDefault="00EE0F62" w:rsidP="00EE0F62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0F62" w:rsidRPr="00AE372E" w:rsidRDefault="00EE0F62" w:rsidP="00EE0F62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Idayatul Hasanah,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.,M.Kep</w:t>
      </w:r>
    </w:p>
    <w:p w:rsidR="00EE0F62" w:rsidRDefault="00EE0F62" w:rsidP="00EE0F62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3122201</w:t>
      </w:r>
    </w:p>
    <w:p w:rsidR="00EE0F62" w:rsidRDefault="00EE0F62" w:rsidP="00EE0F62">
      <w:pPr>
        <w:jc w:val="left"/>
      </w:pPr>
    </w:p>
    <w:p w:rsidR="00EE0F62" w:rsidRDefault="00EE0F62" w:rsidP="00601B94">
      <w:pPr>
        <w:jc w:val="left"/>
      </w:pPr>
    </w:p>
    <w:p w:rsidR="00FC63B4" w:rsidRDefault="00FC63B4" w:rsidP="00601B94">
      <w:pPr>
        <w:jc w:val="left"/>
      </w:pPr>
    </w:p>
    <w:p w:rsidR="00FC63B4" w:rsidRDefault="00FC63B4" w:rsidP="00601B94">
      <w:pPr>
        <w:jc w:val="left"/>
      </w:pPr>
    </w:p>
    <w:p w:rsidR="00FC63B4" w:rsidRDefault="00FC63B4" w:rsidP="00601B94">
      <w:pPr>
        <w:jc w:val="left"/>
      </w:pPr>
    </w:p>
    <w:p w:rsidR="00FC63B4" w:rsidRDefault="00FC63B4" w:rsidP="00601B94">
      <w:pPr>
        <w:jc w:val="left"/>
      </w:pPr>
    </w:p>
    <w:p w:rsidR="00FC63B4" w:rsidRDefault="00FC63B4" w:rsidP="00601B94">
      <w:pPr>
        <w:jc w:val="left"/>
      </w:pPr>
    </w:p>
    <w:p w:rsidR="00FC63B4" w:rsidRDefault="00FC63B4" w:rsidP="00601B94">
      <w:pPr>
        <w:jc w:val="left"/>
      </w:pPr>
    </w:p>
    <w:p w:rsidR="00FC63B4" w:rsidRPr="001663B3" w:rsidRDefault="00FC63B4" w:rsidP="00FC63B4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9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4B1BE2" w:rsidRDefault="00FC63B4" w:rsidP="00FC63B4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</w:p>
    <w:p w:rsidR="00FC63B4" w:rsidRPr="00172A97" w:rsidRDefault="004B1BE2" w:rsidP="00FC63B4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KESEHATAN</w:t>
      </w:r>
      <w:r w:rsidR="00FC63B4"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C63B4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="00FC63B4"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="00FC63B4"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="00FC63B4"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="00FC63B4"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="00FC63B4"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="00FC63B4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="00FC63B4"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FC63B4" w:rsidRDefault="00FC63B4" w:rsidP="00FC63B4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49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50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FC63B4" w:rsidRPr="007828FC" w:rsidRDefault="00EE533B" w:rsidP="00FC63B4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5" style="position:absolute;left:0;text-align:left;flip:y;z-index:251744256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FC63B4" w:rsidRPr="0099761E" w:rsidRDefault="00FC63B4" w:rsidP="00FC63B4">
      <w:pPr>
        <w:tabs>
          <w:tab w:val="left" w:pos="1560"/>
          <w:tab w:val="left" w:pos="1843"/>
          <w:tab w:val="left" w:pos="5103"/>
          <w:tab w:val="left" w:pos="6237"/>
        </w:tabs>
      </w:pPr>
    </w:p>
    <w:p w:rsidR="00FC63B4" w:rsidRPr="001663B3" w:rsidRDefault="00FC63B4" w:rsidP="00FC63B4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FC63B4" w:rsidRDefault="00FC63B4" w:rsidP="00FC63B4">
      <w:pPr>
        <w:pStyle w:val="NoSpacing"/>
        <w:tabs>
          <w:tab w:val="left" w:pos="720"/>
        </w:tabs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V/2025</w:t>
      </w:r>
    </w:p>
    <w:p w:rsidR="00FC63B4" w:rsidRPr="001444D8" w:rsidRDefault="00FC63B4" w:rsidP="00FC63B4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FC63B4" w:rsidRPr="0099761E" w:rsidRDefault="00FC63B4" w:rsidP="00FC63B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FC63B4" w:rsidRDefault="00FC63B4" w:rsidP="00FC63B4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FC63B4" w:rsidRPr="00811C62" w:rsidRDefault="00FC63B4" w:rsidP="00FC63B4">
      <w:pPr>
        <w:pStyle w:val="ListParagraph"/>
        <w:numPr>
          <w:ilvl w:val="0"/>
          <w:numId w:val="30"/>
        </w:numPr>
        <w:tabs>
          <w:tab w:val="left" w:pos="720"/>
        </w:tabs>
        <w:spacing w:line="360" w:lineRule="auto"/>
        <w:ind w:left="810"/>
      </w:pPr>
      <w:r w:rsidRPr="00811C62">
        <w:t>N A M A</w:t>
      </w:r>
      <w:r w:rsidRPr="00811C62">
        <w:tab/>
        <w:t xml:space="preserve">: </w:t>
      </w:r>
      <w:r w:rsidR="00EE1598">
        <w:t>Raden Ahmad Dedy Mardani, Ners.,MNS.,Ph.D</w:t>
      </w:r>
    </w:p>
    <w:p w:rsidR="00FC63B4" w:rsidRPr="00811C62" w:rsidRDefault="00FC63B4" w:rsidP="00FC63B4">
      <w:pPr>
        <w:pStyle w:val="ListParagraph"/>
        <w:numPr>
          <w:ilvl w:val="0"/>
          <w:numId w:val="30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 xml:space="preserve">: </w:t>
      </w:r>
      <w:r w:rsidR="00EE1598">
        <w:t>3011088</w:t>
      </w:r>
    </w:p>
    <w:p w:rsidR="00FC63B4" w:rsidRDefault="00FC63B4" w:rsidP="00FC63B4">
      <w:pPr>
        <w:pStyle w:val="ListParagraph"/>
        <w:numPr>
          <w:ilvl w:val="0"/>
          <w:numId w:val="30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 xml:space="preserve">: </w:t>
      </w:r>
      <w:r w:rsidR="00EE1598">
        <w:t xml:space="preserve">Dekan Fakultas Kesehatan </w:t>
      </w:r>
      <w:r>
        <w:t>INKES</w:t>
      </w:r>
      <w:r w:rsidRPr="00811C62">
        <w:t xml:space="preserve"> YARSI Mataram</w:t>
      </w:r>
    </w:p>
    <w:p w:rsidR="00FC63B4" w:rsidRPr="00811C62" w:rsidRDefault="00FC63B4" w:rsidP="00FC63B4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FC63B4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TRIANA AULIA HAMZAH</w:t>
      </w:r>
    </w:p>
    <w:p w:rsidR="00FC63B4" w:rsidRPr="00811C62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</w:t>
      </w:r>
      <w:r w:rsidR="002E7500">
        <w:t xml:space="preserve">NKES </w:t>
      </w:r>
      <w:r w:rsidRPr="00811C62">
        <w:t>Y</w:t>
      </w:r>
      <w:r>
        <w:t xml:space="preserve">ARSI </w:t>
      </w:r>
      <w:r w:rsidRPr="00811C62">
        <w:t>Mataram</w:t>
      </w:r>
    </w:p>
    <w:p w:rsidR="00FC63B4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r w:rsidR="00EE1598">
        <w:t>Kebidanan Program Sarjana</w:t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C63B4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</w:pPr>
      <w:r>
        <w:t>Semester</w:t>
      </w:r>
      <w:r w:rsidR="002E7500">
        <w:t xml:space="preserve"> </w:t>
      </w:r>
      <w:r>
        <w:t>/NIM</w:t>
      </w:r>
      <w:r>
        <w:tab/>
      </w:r>
      <w:r w:rsidRPr="00811C62">
        <w:t xml:space="preserve">: </w:t>
      </w:r>
      <w:r>
        <w:t>VI/</w:t>
      </w:r>
      <w:r w:rsidR="00EE1598">
        <w:t>061STYCBID22</w:t>
      </w:r>
    </w:p>
    <w:p w:rsidR="00FC63B4" w:rsidRPr="00811C62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Selong, 17 Januari 2004</w:t>
      </w:r>
    </w:p>
    <w:p w:rsidR="00FC63B4" w:rsidRPr="00BE6A87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FC63B4" w:rsidRPr="00BE6A87" w:rsidRDefault="00FC63B4" w:rsidP="00FC63B4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FC63B4" w:rsidRPr="00BE6A87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TANWIR HAMZAH</w:t>
      </w:r>
    </w:p>
    <w:p w:rsidR="00FC63B4" w:rsidRPr="00BE6A87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196712312007011491</w:t>
      </w:r>
    </w:p>
    <w:p w:rsidR="00FC63B4" w:rsidRPr="00BE6A87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Pengatur / 2D</w:t>
      </w:r>
    </w:p>
    <w:p w:rsidR="00FC63B4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ASN Polri</w:t>
      </w:r>
    </w:p>
    <w:p w:rsidR="00FC63B4" w:rsidRPr="00260569" w:rsidRDefault="00FC63B4" w:rsidP="00FC63B4">
      <w:pPr>
        <w:pStyle w:val="ListParagraph"/>
        <w:numPr>
          <w:ilvl w:val="0"/>
          <w:numId w:val="30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SPN Polda NTB</w:t>
      </w:r>
    </w:p>
    <w:p w:rsidR="00FC63B4" w:rsidRPr="00D666BA" w:rsidRDefault="00FC63B4" w:rsidP="00FC63B4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FC63B4" w:rsidRDefault="00FC63B4" w:rsidP="00FC63B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FC63B4" w:rsidRPr="00AF5628" w:rsidRDefault="00FC63B4" w:rsidP="00FC63B4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</w:t>
      </w:r>
      <w:r w:rsidR="00EE1598">
        <w:rPr>
          <w:rFonts w:ascii="Times New Roman" w:hAnsi="Times New Roman"/>
          <w:szCs w:val="24"/>
        </w:rPr>
        <w:t>08 Mei</w:t>
      </w:r>
      <w:r>
        <w:rPr>
          <w:rFonts w:ascii="Times New Roman" w:hAnsi="Times New Roman"/>
          <w:szCs w:val="24"/>
        </w:rPr>
        <w:t xml:space="preserve"> 2025</w:t>
      </w:r>
    </w:p>
    <w:p w:rsidR="00FC63B4" w:rsidRPr="00A62108" w:rsidRDefault="00FC63B4" w:rsidP="00FC63B4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FC63B4" w:rsidRDefault="00FC63B4" w:rsidP="00FC63B4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 xml:space="preserve">Dekan Fakultas </w:t>
      </w:r>
      <w:r w:rsidR="00EE1598">
        <w:rPr>
          <w:color w:val="000000"/>
        </w:rPr>
        <w:t>Kesehatan</w:t>
      </w:r>
    </w:p>
    <w:p w:rsidR="00FC63B4" w:rsidRPr="00397C6F" w:rsidRDefault="00FC63B4" w:rsidP="00FC63B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FC63B4" w:rsidRDefault="00FC63B4" w:rsidP="00FC63B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FC63B4" w:rsidRPr="00A62108" w:rsidRDefault="00FC63B4" w:rsidP="00FC63B4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FC63B4" w:rsidRPr="00AE372E" w:rsidRDefault="00EE1598" w:rsidP="00FC63B4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Raden Ahmad Dedy Mardani, Ners.</w:t>
      </w:r>
      <w:proofErr w:type="gramStart"/>
      <w:r>
        <w:rPr>
          <w:b/>
          <w:u w:val="single"/>
        </w:rPr>
        <w:t>,MNS</w:t>
      </w:r>
      <w:proofErr w:type="gramEnd"/>
      <w:r>
        <w:rPr>
          <w:b/>
          <w:u w:val="single"/>
        </w:rPr>
        <w:t>.,Ph.D</w:t>
      </w:r>
    </w:p>
    <w:p w:rsidR="00FC63B4" w:rsidRDefault="00FC63B4" w:rsidP="00FC63B4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</w:t>
      </w:r>
      <w:r w:rsidR="00EE1598">
        <w:rPr>
          <w:rFonts w:ascii="Times New Roman" w:hAnsi="Times New Roman"/>
        </w:rPr>
        <w:t>3011088</w:t>
      </w:r>
    </w:p>
    <w:p w:rsidR="00EE1598" w:rsidRDefault="00EE1598" w:rsidP="00601B94">
      <w:pPr>
        <w:jc w:val="left"/>
      </w:pPr>
    </w:p>
    <w:p w:rsidR="00EE1598" w:rsidRPr="00EE1598" w:rsidRDefault="00EE1598" w:rsidP="00EE1598"/>
    <w:p w:rsidR="00EE1598" w:rsidRPr="00EE1598" w:rsidRDefault="00EE1598" w:rsidP="00EE1598"/>
    <w:p w:rsidR="00EE1598" w:rsidRDefault="00EE1598" w:rsidP="00EE1598"/>
    <w:p w:rsidR="00FC63B4" w:rsidRDefault="00EE1598" w:rsidP="00EE1598">
      <w:pPr>
        <w:tabs>
          <w:tab w:val="left" w:pos="4170"/>
        </w:tabs>
      </w:pPr>
      <w:r>
        <w:tab/>
      </w:r>
    </w:p>
    <w:p w:rsidR="00EE1598" w:rsidRDefault="00EE1598" w:rsidP="00EE1598">
      <w:pPr>
        <w:tabs>
          <w:tab w:val="left" w:pos="4170"/>
        </w:tabs>
      </w:pPr>
    </w:p>
    <w:p w:rsidR="00EE1598" w:rsidRDefault="00EE1598" w:rsidP="00EE1598">
      <w:pPr>
        <w:tabs>
          <w:tab w:val="left" w:pos="4170"/>
        </w:tabs>
      </w:pPr>
    </w:p>
    <w:p w:rsidR="00EE1598" w:rsidRDefault="00EE1598" w:rsidP="00EE1598">
      <w:pPr>
        <w:tabs>
          <w:tab w:val="left" w:pos="4170"/>
        </w:tabs>
      </w:pPr>
    </w:p>
    <w:p w:rsidR="00EE1598" w:rsidRPr="001663B3" w:rsidRDefault="00EE1598" w:rsidP="00EE1598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0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4B1BE2" w:rsidRDefault="00EE1598" w:rsidP="00EE1598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EE1598" w:rsidRPr="00172A97" w:rsidRDefault="004B1BE2" w:rsidP="00EE1598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KESEHATAN</w:t>
      </w:r>
      <w:r w:rsidR="00EE1598"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E1598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="00EE1598"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="00EE1598"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="00EE1598"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="00EE1598"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="00EE1598"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="00EE1598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="00EE1598"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EE1598" w:rsidRDefault="00EE1598" w:rsidP="00EE1598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51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52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EE1598" w:rsidRPr="007828FC" w:rsidRDefault="00EE533B" w:rsidP="00EE1598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6" style="position:absolute;left:0;text-align:left;flip:y;z-index:251747328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EE1598" w:rsidRPr="0099761E" w:rsidRDefault="00EE1598" w:rsidP="00EE1598">
      <w:pPr>
        <w:tabs>
          <w:tab w:val="left" w:pos="1560"/>
          <w:tab w:val="left" w:pos="1843"/>
          <w:tab w:val="left" w:pos="5103"/>
          <w:tab w:val="left" w:pos="6237"/>
        </w:tabs>
      </w:pPr>
    </w:p>
    <w:p w:rsidR="00EE1598" w:rsidRPr="001663B3" w:rsidRDefault="00EE1598" w:rsidP="00EE1598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EE1598" w:rsidRDefault="00EE1598" w:rsidP="00EE1598">
      <w:pPr>
        <w:pStyle w:val="NoSpacing"/>
        <w:tabs>
          <w:tab w:val="left" w:pos="720"/>
        </w:tabs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V/2025</w:t>
      </w:r>
    </w:p>
    <w:p w:rsidR="00EE1598" w:rsidRPr="001444D8" w:rsidRDefault="00EE1598" w:rsidP="00EE1598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EE1598" w:rsidRPr="0099761E" w:rsidRDefault="00EE1598" w:rsidP="00EE1598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EE1598" w:rsidRDefault="00EE1598" w:rsidP="00EE1598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EE1598" w:rsidRPr="00811C62" w:rsidRDefault="00EE1598" w:rsidP="004B1BE2">
      <w:pPr>
        <w:pStyle w:val="ListParagraph"/>
        <w:numPr>
          <w:ilvl w:val="0"/>
          <w:numId w:val="31"/>
        </w:numPr>
        <w:tabs>
          <w:tab w:val="left" w:pos="720"/>
        </w:tabs>
        <w:spacing w:line="360" w:lineRule="auto"/>
        <w:ind w:hanging="990"/>
      </w:pPr>
      <w:r w:rsidRPr="00811C62">
        <w:t>N A M A</w:t>
      </w:r>
      <w:r w:rsidRPr="00811C62">
        <w:tab/>
        <w:t xml:space="preserve">: </w:t>
      </w:r>
      <w:r>
        <w:t>Raden Ahmad Dedy Mardani, Ners.,MNS.,Ph.D</w:t>
      </w:r>
    </w:p>
    <w:p w:rsidR="00EE1598" w:rsidRPr="00811C62" w:rsidRDefault="00EE1598" w:rsidP="00EE1598">
      <w:pPr>
        <w:pStyle w:val="ListParagraph"/>
        <w:numPr>
          <w:ilvl w:val="0"/>
          <w:numId w:val="31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3011088</w:t>
      </w:r>
    </w:p>
    <w:p w:rsidR="00EE1598" w:rsidRDefault="00EE1598" w:rsidP="00EE1598">
      <w:pPr>
        <w:pStyle w:val="ListParagraph"/>
        <w:numPr>
          <w:ilvl w:val="0"/>
          <w:numId w:val="31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Kesehatan INKES</w:t>
      </w:r>
      <w:r w:rsidRPr="00811C62">
        <w:t xml:space="preserve"> YARSI Mataram</w:t>
      </w:r>
    </w:p>
    <w:p w:rsidR="00EE1598" w:rsidRPr="00811C62" w:rsidRDefault="00EE1598" w:rsidP="00EE1598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EE1598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4B1BE2">
        <w:t>NURANISATUN</w:t>
      </w:r>
    </w:p>
    <w:p w:rsidR="00EE1598" w:rsidRPr="00811C62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</w:t>
      </w:r>
      <w:r w:rsidR="002E7500">
        <w:t>KES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EE1598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>: Kebidanan Program Sarjana</w:t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E1598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</w:pPr>
      <w:r>
        <w:t>Semester/</w:t>
      </w:r>
      <w:r w:rsidR="002E7500">
        <w:t xml:space="preserve"> </w:t>
      </w:r>
      <w:r>
        <w:t>NIM</w:t>
      </w:r>
      <w:r>
        <w:tab/>
      </w:r>
      <w:r w:rsidRPr="00811C62">
        <w:t xml:space="preserve">: </w:t>
      </w:r>
      <w:r w:rsidR="004B1BE2">
        <w:t>I</w:t>
      </w:r>
      <w:r>
        <w:t>I/</w:t>
      </w:r>
      <w:r w:rsidR="004B1BE2">
        <w:t>IKYM0324237</w:t>
      </w:r>
    </w:p>
    <w:p w:rsidR="00EE1598" w:rsidRPr="00811C62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4B1BE2">
        <w:t>Mpili, 11 Desember 2003</w:t>
      </w:r>
    </w:p>
    <w:p w:rsidR="00EE1598" w:rsidRPr="00BE6A87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EE1598" w:rsidRPr="00BE6A87" w:rsidRDefault="00EE1598" w:rsidP="00EE1598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EE1598" w:rsidRPr="00BE6A87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</w:t>
      </w:r>
      <w:r w:rsidR="004B1BE2">
        <w:t>RIDWAN, S.Pd</w:t>
      </w:r>
    </w:p>
    <w:p w:rsidR="00EE1598" w:rsidRPr="00BE6A87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  <w:r w:rsidR="004B1BE2">
        <w:t>195903151981031021</w:t>
      </w:r>
    </w:p>
    <w:p w:rsidR="00EE1598" w:rsidRPr="00BE6A87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2E7500">
        <w:t>Pembina TK 1/</w:t>
      </w:r>
      <w:r w:rsidR="004B1BE2">
        <w:t>IVB</w:t>
      </w:r>
    </w:p>
    <w:p w:rsidR="00EE1598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</w:t>
      </w:r>
      <w:r w:rsidR="004B1BE2">
        <w:t>PNS</w:t>
      </w:r>
    </w:p>
    <w:p w:rsidR="00EE1598" w:rsidRPr="00260569" w:rsidRDefault="00EE1598" w:rsidP="00EE1598">
      <w:pPr>
        <w:pStyle w:val="ListParagraph"/>
        <w:numPr>
          <w:ilvl w:val="0"/>
          <w:numId w:val="31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 w:rsidR="002E7500">
        <w:t xml:space="preserve"> Dinas Pendidikan Kabupaten</w:t>
      </w:r>
      <w:r w:rsidR="004B1BE2">
        <w:t xml:space="preserve"> Bima </w:t>
      </w:r>
    </w:p>
    <w:p w:rsidR="00EE1598" w:rsidRPr="00D666BA" w:rsidRDefault="00EE1598" w:rsidP="00EE1598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EE1598" w:rsidRDefault="00EE1598" w:rsidP="00EE1598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EE1598" w:rsidRPr="00AF5628" w:rsidRDefault="00EE1598" w:rsidP="00EE1598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08 Mei 2025</w:t>
      </w:r>
    </w:p>
    <w:p w:rsidR="00EE1598" w:rsidRPr="00A62108" w:rsidRDefault="00EE1598" w:rsidP="00EE1598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EE1598" w:rsidRDefault="00EE1598" w:rsidP="00EE1598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Kesehatan</w:t>
      </w:r>
    </w:p>
    <w:p w:rsidR="00EE1598" w:rsidRPr="00397C6F" w:rsidRDefault="00EE1598" w:rsidP="00EE1598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1598" w:rsidRDefault="00EE1598" w:rsidP="00EE1598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1598" w:rsidRPr="00A62108" w:rsidRDefault="00EE1598" w:rsidP="00EE1598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E1598" w:rsidRPr="00AE372E" w:rsidRDefault="00EE1598" w:rsidP="00EE1598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Raden Ahmad Dedy Mardani, Ners.</w:t>
      </w:r>
      <w:proofErr w:type="gramStart"/>
      <w:r>
        <w:rPr>
          <w:b/>
          <w:u w:val="single"/>
        </w:rPr>
        <w:t>,MNS</w:t>
      </w:r>
      <w:proofErr w:type="gramEnd"/>
      <w:r>
        <w:rPr>
          <w:b/>
          <w:u w:val="single"/>
        </w:rPr>
        <w:t>.,Ph.D</w:t>
      </w:r>
    </w:p>
    <w:p w:rsidR="00691607" w:rsidRDefault="00EE1598" w:rsidP="00EE1598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3011088</w:t>
      </w:r>
    </w:p>
    <w:p w:rsidR="00691607" w:rsidRDefault="00691607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691607" w:rsidRPr="001663B3" w:rsidRDefault="00691607" w:rsidP="00691607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2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B70531" w:rsidRDefault="00691607" w:rsidP="00691607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691607" w:rsidRPr="00172A97" w:rsidRDefault="00B70531" w:rsidP="00691607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KEPERAWATAN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91607"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91607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="00691607"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="00691607"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="00691607"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="00691607"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="00691607"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="00691607"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="00691607"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691607" w:rsidRDefault="00691607" w:rsidP="00691607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53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54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691607" w:rsidRPr="007828FC" w:rsidRDefault="00EE533B" w:rsidP="00691607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7" style="position:absolute;left:0;text-align:left;flip:y;z-index:251750400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691607" w:rsidRPr="0099761E" w:rsidRDefault="00691607" w:rsidP="00691607">
      <w:pPr>
        <w:tabs>
          <w:tab w:val="left" w:pos="1560"/>
          <w:tab w:val="left" w:pos="1843"/>
          <w:tab w:val="left" w:pos="5103"/>
          <w:tab w:val="left" w:pos="6237"/>
        </w:tabs>
      </w:pPr>
    </w:p>
    <w:p w:rsidR="00691607" w:rsidRPr="001663B3" w:rsidRDefault="00691607" w:rsidP="00691607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691607" w:rsidRDefault="00691607" w:rsidP="00691607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VI/2025</w:t>
      </w:r>
    </w:p>
    <w:p w:rsidR="00691607" w:rsidRPr="001444D8" w:rsidRDefault="00691607" w:rsidP="00691607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691607" w:rsidRPr="0099761E" w:rsidRDefault="00691607" w:rsidP="00691607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691607" w:rsidRDefault="00691607" w:rsidP="00691607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691607" w:rsidRPr="00811C62" w:rsidRDefault="00691607" w:rsidP="00691607">
      <w:pPr>
        <w:pStyle w:val="ListParagraph"/>
        <w:numPr>
          <w:ilvl w:val="0"/>
          <w:numId w:val="32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 w:rsidR="00175244">
        <w:t>Dr. Id</w:t>
      </w:r>
      <w:r w:rsidRPr="00691607">
        <w:t>yatul Hasanah, S.Kep.,Ners.,M.Kep</w:t>
      </w:r>
      <w:r>
        <w:t xml:space="preserve"> </w:t>
      </w:r>
    </w:p>
    <w:p w:rsidR="00691607" w:rsidRPr="00811C62" w:rsidRDefault="00691607" w:rsidP="00691607">
      <w:pPr>
        <w:pStyle w:val="ListParagraph"/>
        <w:numPr>
          <w:ilvl w:val="0"/>
          <w:numId w:val="32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3122201</w:t>
      </w:r>
    </w:p>
    <w:p w:rsidR="00691607" w:rsidRDefault="00691607" w:rsidP="00691607">
      <w:pPr>
        <w:pStyle w:val="ListParagraph"/>
        <w:numPr>
          <w:ilvl w:val="0"/>
          <w:numId w:val="32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Keperawatan</w:t>
      </w:r>
    </w:p>
    <w:p w:rsidR="00691607" w:rsidRPr="00811C62" w:rsidRDefault="00691607" w:rsidP="00691607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69160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SHOKKY GENTA HAIKAL AL-JAMBARI</w:t>
      </w:r>
    </w:p>
    <w:p w:rsidR="00691607" w:rsidRPr="00811C62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69160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9160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III/VI/164STYC22</w:t>
      </w:r>
    </w:p>
    <w:p w:rsidR="00691607" w:rsidRPr="00811C62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Mataram, 17 September 2004</w:t>
      </w:r>
    </w:p>
    <w:p w:rsidR="00691607" w:rsidRPr="00BE6A8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691607" w:rsidRPr="00BE6A87" w:rsidRDefault="00691607" w:rsidP="00691607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691607" w:rsidRPr="00BE6A8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MOCHAMAT TOHA</w:t>
      </w:r>
    </w:p>
    <w:p w:rsidR="00691607" w:rsidRPr="00BE6A8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196804252025211002</w:t>
      </w:r>
    </w:p>
    <w:p w:rsidR="00691607" w:rsidRPr="00BE6A8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IX</w:t>
      </w:r>
    </w:p>
    <w:p w:rsidR="00691607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PENYULUH AGAMA ISLAM</w:t>
      </w:r>
    </w:p>
    <w:p w:rsidR="00691607" w:rsidRPr="00260569" w:rsidRDefault="00691607" w:rsidP="00691607">
      <w:pPr>
        <w:pStyle w:val="ListParagraph"/>
        <w:numPr>
          <w:ilvl w:val="0"/>
          <w:numId w:val="32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Kua Kecamatan Mataram – Kanwil Kemenag NTB</w:t>
      </w:r>
    </w:p>
    <w:p w:rsidR="00691607" w:rsidRPr="00D666BA" w:rsidRDefault="00691607" w:rsidP="00691607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691607" w:rsidRDefault="00691607" w:rsidP="00691607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691607" w:rsidRPr="00AF5628" w:rsidRDefault="00691607" w:rsidP="00691607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3 Juni 2025</w:t>
      </w:r>
    </w:p>
    <w:p w:rsidR="00691607" w:rsidRPr="00A62108" w:rsidRDefault="00691607" w:rsidP="00691607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INSKES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691607" w:rsidRDefault="00691607" w:rsidP="00691607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Keperawatan</w:t>
      </w:r>
    </w:p>
    <w:p w:rsidR="00691607" w:rsidRPr="00397C6F" w:rsidRDefault="00691607" w:rsidP="00691607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91607" w:rsidRDefault="00691607" w:rsidP="00691607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91607" w:rsidRPr="00A62108" w:rsidRDefault="00691607" w:rsidP="00691607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691607" w:rsidRPr="00AE372E" w:rsidRDefault="00175244" w:rsidP="00691607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Id</w:t>
      </w:r>
      <w:r w:rsidR="00691607">
        <w:rPr>
          <w:b/>
          <w:u w:val="single"/>
        </w:rPr>
        <w:t>yatul Hasanah, S.Kep.</w:t>
      </w:r>
      <w:proofErr w:type="gramStart"/>
      <w:r w:rsidR="00691607">
        <w:rPr>
          <w:b/>
          <w:u w:val="single"/>
        </w:rPr>
        <w:t>,Ners</w:t>
      </w:r>
      <w:proofErr w:type="gramEnd"/>
      <w:r w:rsidR="00691607">
        <w:rPr>
          <w:b/>
          <w:u w:val="single"/>
        </w:rPr>
        <w:t>.,M.Kep</w:t>
      </w:r>
    </w:p>
    <w:p w:rsidR="00691607" w:rsidRDefault="00691607" w:rsidP="00691607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3122201</w:t>
      </w:r>
    </w:p>
    <w:p w:rsidR="00EE1598" w:rsidRDefault="00EE1598" w:rsidP="00EE1598">
      <w:pPr>
        <w:ind w:left="5760" w:firstLine="720"/>
        <w:rPr>
          <w:rFonts w:ascii="Times New Roman" w:hAnsi="Times New Roman"/>
        </w:rPr>
      </w:pPr>
    </w:p>
    <w:p w:rsidR="00EE1598" w:rsidRDefault="00EE1598" w:rsidP="00EE1598">
      <w:pPr>
        <w:jc w:val="left"/>
      </w:pPr>
    </w:p>
    <w:p w:rsidR="00566429" w:rsidRDefault="00566429">
      <w:pPr>
        <w:jc w:val="left"/>
      </w:pPr>
      <w:r>
        <w:br w:type="page"/>
      </w:r>
    </w:p>
    <w:p w:rsidR="00566429" w:rsidRPr="001663B3" w:rsidRDefault="00566429" w:rsidP="00566429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3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566429" w:rsidRDefault="00566429" w:rsidP="00566429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566429" w:rsidRPr="00172A97" w:rsidRDefault="00566429" w:rsidP="00566429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KEPERAWATAN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566429" w:rsidRDefault="00566429" w:rsidP="00566429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55" w:history="1">
        <w:r w:rsidRPr="00172A97">
          <w:rPr>
            <w:rStyle w:val="Hyperlink"/>
            <w:rFonts w:ascii="Times New Roman" w:hAnsi="Times New Roman"/>
            <w:szCs w:val="18"/>
            <w:lang w:val="id-ID"/>
          </w:rPr>
          <w:t>www.stikesyarsimataram.ac.id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56" w:history="1">
        <w:r w:rsidRPr="00172A97">
          <w:rPr>
            <w:rStyle w:val="Hyperlink"/>
            <w:rFonts w:ascii="Times New Roman" w:hAnsi="Times New Roman"/>
            <w:szCs w:val="18"/>
          </w:rPr>
          <w:t>info@stikesyarsimataram.ac.id</w:t>
        </w:r>
      </w:hyperlink>
    </w:p>
    <w:p w:rsidR="00566429" w:rsidRPr="007828FC" w:rsidRDefault="00EE533B" w:rsidP="00566429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8" style="position:absolute;left:0;text-align:left;flip:y;z-index:251753472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566429" w:rsidRPr="0099761E" w:rsidRDefault="00566429" w:rsidP="00566429">
      <w:pPr>
        <w:tabs>
          <w:tab w:val="left" w:pos="1560"/>
          <w:tab w:val="left" w:pos="1843"/>
          <w:tab w:val="left" w:pos="5103"/>
          <w:tab w:val="left" w:pos="6237"/>
        </w:tabs>
      </w:pPr>
    </w:p>
    <w:p w:rsidR="00566429" w:rsidRPr="001663B3" w:rsidRDefault="00566429" w:rsidP="00566429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566429" w:rsidRDefault="00566429" w:rsidP="00566429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VI/2025</w:t>
      </w:r>
    </w:p>
    <w:p w:rsidR="00566429" w:rsidRPr="001444D8" w:rsidRDefault="00566429" w:rsidP="00566429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566429" w:rsidRPr="0099761E" w:rsidRDefault="00566429" w:rsidP="00566429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566429" w:rsidRDefault="00566429" w:rsidP="00566429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566429" w:rsidRPr="00811C62" w:rsidRDefault="00566429" w:rsidP="00566429">
      <w:pPr>
        <w:pStyle w:val="ListParagraph"/>
        <w:numPr>
          <w:ilvl w:val="0"/>
          <w:numId w:val="33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>
        <w:t>Dr. Id</w:t>
      </w:r>
      <w:r w:rsidRPr="00691607">
        <w:t>yatul Hasanah, S.Kep.,Ners.,M.Kep</w:t>
      </w:r>
      <w:r>
        <w:t xml:space="preserve"> </w:t>
      </w:r>
    </w:p>
    <w:p w:rsidR="00566429" w:rsidRPr="00811C62" w:rsidRDefault="00566429" w:rsidP="00566429">
      <w:pPr>
        <w:pStyle w:val="ListParagraph"/>
        <w:numPr>
          <w:ilvl w:val="0"/>
          <w:numId w:val="33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3122201</w:t>
      </w:r>
    </w:p>
    <w:p w:rsidR="00566429" w:rsidRDefault="00566429" w:rsidP="00566429">
      <w:pPr>
        <w:pStyle w:val="ListParagraph"/>
        <w:numPr>
          <w:ilvl w:val="0"/>
          <w:numId w:val="33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Keperawatan</w:t>
      </w:r>
    </w:p>
    <w:p w:rsidR="00566429" w:rsidRPr="00811C62" w:rsidRDefault="00566429" w:rsidP="00566429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566429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ADITHIA ZULFI FARRASDIKA</w:t>
      </w:r>
    </w:p>
    <w:p w:rsidR="00566429" w:rsidRPr="00811C62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566429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66429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III/VI/194STYC22</w:t>
      </w:r>
    </w:p>
    <w:p w:rsidR="00566429" w:rsidRPr="00811C62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PUSKEMAS GANGGA, 24 APRIL 2004</w:t>
      </w:r>
    </w:p>
    <w:p w:rsidR="00566429" w:rsidRPr="00BE6A87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 xml:space="preserve">: </w:t>
      </w:r>
      <w:fldSimple w:instr=" MERGEFIELD &quot;TAHUN_AKADEMIK&quot; ">
        <w:r w:rsidRPr="00151062">
          <w:rPr>
            <w:noProof/>
          </w:rPr>
          <w:t>2024/2025</w:t>
        </w:r>
      </w:fldSimple>
    </w:p>
    <w:p w:rsidR="00566429" w:rsidRPr="00BE6A87" w:rsidRDefault="00566429" w:rsidP="00566429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566429" w:rsidRPr="00BE6A87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H. Syamsudirman, S.Kep.,Ns</w:t>
      </w:r>
    </w:p>
    <w:p w:rsidR="00566429" w:rsidRPr="00BE6A87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197712312003121018</w:t>
      </w:r>
    </w:p>
    <w:p w:rsidR="00566429" w:rsidRPr="00BE6A87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IV.a</w:t>
      </w:r>
    </w:p>
    <w:p w:rsidR="00566429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PNS</w:t>
      </w:r>
    </w:p>
    <w:p w:rsidR="00566429" w:rsidRPr="00260569" w:rsidRDefault="00566429" w:rsidP="00566429">
      <w:pPr>
        <w:pStyle w:val="ListParagraph"/>
        <w:numPr>
          <w:ilvl w:val="0"/>
          <w:numId w:val="33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Dinas Kesehatan Lombok Utara</w:t>
      </w:r>
      <w:r w:rsidR="002B05F0">
        <w:t xml:space="preserve"> </w:t>
      </w:r>
    </w:p>
    <w:p w:rsidR="00566429" w:rsidRPr="00D666BA" w:rsidRDefault="00566429" w:rsidP="00566429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566429" w:rsidRDefault="00566429" w:rsidP="00566429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566429" w:rsidRPr="00AF5628" w:rsidRDefault="00566429" w:rsidP="00566429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  Mataram, 9 Juni 2025</w:t>
      </w:r>
    </w:p>
    <w:p w:rsidR="00566429" w:rsidRPr="00A62108" w:rsidRDefault="002B05F0" w:rsidP="00566429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</w:t>
      </w:r>
      <w:r w:rsidR="00566429">
        <w:rPr>
          <w:color w:val="000000"/>
        </w:rPr>
        <w:t>KES</w:t>
      </w:r>
      <w:r w:rsidR="00566429" w:rsidRPr="00A62108">
        <w:rPr>
          <w:color w:val="000000"/>
        </w:rPr>
        <w:t xml:space="preserve"> Y</w:t>
      </w:r>
      <w:r w:rsidR="00566429">
        <w:rPr>
          <w:color w:val="000000"/>
        </w:rPr>
        <w:t>ARSI</w:t>
      </w:r>
      <w:r w:rsidR="00566429" w:rsidRPr="00A62108">
        <w:rPr>
          <w:color w:val="000000"/>
        </w:rPr>
        <w:t xml:space="preserve"> Mataram</w:t>
      </w:r>
    </w:p>
    <w:p w:rsidR="00566429" w:rsidRDefault="00566429" w:rsidP="00566429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Keperawatan</w:t>
      </w:r>
    </w:p>
    <w:p w:rsidR="00566429" w:rsidRPr="00397C6F" w:rsidRDefault="00566429" w:rsidP="00566429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566429" w:rsidRDefault="00566429" w:rsidP="00566429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566429" w:rsidRPr="00A62108" w:rsidRDefault="00566429" w:rsidP="00566429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566429" w:rsidRPr="00AE372E" w:rsidRDefault="00566429" w:rsidP="00566429">
      <w:pPr>
        <w:pStyle w:val="ListParagraph"/>
        <w:ind w:left="5040"/>
        <w:jc w:val="center"/>
        <w:rPr>
          <w:b/>
          <w:u w:val="single"/>
        </w:rPr>
      </w:pPr>
      <w:r>
        <w:rPr>
          <w:b/>
          <w:u w:val="single"/>
        </w:rPr>
        <w:t>Dr. Idyatul Hasanah, S.Kep.</w:t>
      </w:r>
      <w:proofErr w:type="gramStart"/>
      <w:r>
        <w:rPr>
          <w:b/>
          <w:u w:val="single"/>
        </w:rPr>
        <w:t>,Ners</w:t>
      </w:r>
      <w:proofErr w:type="gramEnd"/>
      <w:r>
        <w:rPr>
          <w:b/>
          <w:u w:val="single"/>
        </w:rPr>
        <w:t>.,M.Kep</w:t>
      </w:r>
    </w:p>
    <w:p w:rsidR="00566429" w:rsidRDefault="00566429" w:rsidP="00566429">
      <w:pPr>
        <w:ind w:left="576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3122201</w:t>
      </w:r>
    </w:p>
    <w:p w:rsidR="00566429" w:rsidRDefault="00566429" w:rsidP="00566429">
      <w:pPr>
        <w:ind w:left="5760" w:firstLine="720"/>
        <w:rPr>
          <w:rFonts w:ascii="Times New Roman" w:hAnsi="Times New Roman"/>
        </w:rPr>
      </w:pPr>
    </w:p>
    <w:p w:rsidR="00566429" w:rsidRDefault="00566429" w:rsidP="00566429">
      <w:pPr>
        <w:jc w:val="left"/>
      </w:pPr>
    </w:p>
    <w:p w:rsidR="00EE1598" w:rsidRDefault="00EE1598" w:rsidP="00EE1598">
      <w:pPr>
        <w:tabs>
          <w:tab w:val="left" w:pos="4170"/>
        </w:tabs>
      </w:pPr>
    </w:p>
    <w:p w:rsidR="00411FA3" w:rsidRDefault="00411FA3" w:rsidP="00EE1598">
      <w:pPr>
        <w:tabs>
          <w:tab w:val="left" w:pos="4170"/>
        </w:tabs>
      </w:pPr>
    </w:p>
    <w:p w:rsidR="00411FA3" w:rsidRDefault="00411FA3" w:rsidP="00EE1598">
      <w:pPr>
        <w:tabs>
          <w:tab w:val="left" w:pos="4170"/>
        </w:tabs>
      </w:pPr>
    </w:p>
    <w:p w:rsidR="00411FA3" w:rsidRDefault="00411FA3" w:rsidP="00EE1598">
      <w:pPr>
        <w:tabs>
          <w:tab w:val="left" w:pos="4170"/>
        </w:tabs>
      </w:pPr>
    </w:p>
    <w:p w:rsidR="00411FA3" w:rsidRDefault="00411FA3" w:rsidP="00EE1598">
      <w:pPr>
        <w:tabs>
          <w:tab w:val="left" w:pos="4170"/>
        </w:tabs>
      </w:pPr>
    </w:p>
    <w:p w:rsidR="00411FA3" w:rsidRPr="001663B3" w:rsidRDefault="00411FA3" w:rsidP="00411FA3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57568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4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411FA3" w:rsidRDefault="00411FA3" w:rsidP="00411FA3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411FA3" w:rsidRPr="00172A97" w:rsidRDefault="00411FA3" w:rsidP="00411FA3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</w:t>
      </w:r>
      <w:r w:rsidR="00DB7CDC">
        <w:rPr>
          <w:rFonts w:ascii="Times New Roman" w:hAnsi="Times New Roman"/>
          <w:b/>
          <w:sz w:val="28"/>
          <w:szCs w:val="28"/>
          <w:lang w:val="de-DE"/>
        </w:rPr>
        <w:t xml:space="preserve"> ILMU</w:t>
      </w:r>
      <w:r>
        <w:rPr>
          <w:rFonts w:ascii="Times New Roman" w:hAnsi="Times New Roman"/>
          <w:b/>
          <w:sz w:val="28"/>
          <w:szCs w:val="28"/>
          <w:lang w:val="de-DE"/>
        </w:rPr>
        <w:t xml:space="preserve"> KEPERAWATAN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411FA3" w:rsidRDefault="00411FA3" w:rsidP="00411FA3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57" w:history="1">
        <w:r w:rsidRPr="000B364C">
          <w:rPr>
            <w:rStyle w:val="Hyperlink"/>
            <w:rFonts w:ascii="Times New Roman" w:hAnsi="Times New Roman"/>
            <w:szCs w:val="18"/>
            <w:lang w:val="id-ID"/>
          </w:rPr>
          <w:t>www.</w:t>
        </w:r>
        <w:r w:rsidRPr="000B364C">
          <w:rPr>
            <w:rStyle w:val="Hyperlink"/>
            <w:rFonts w:ascii="Times New Roman" w:hAnsi="Times New Roman"/>
            <w:szCs w:val="18"/>
          </w:rPr>
          <w:t>in</w:t>
        </w:r>
        <w:r w:rsidRPr="000B364C">
          <w:rPr>
            <w:rStyle w:val="Hyperlink"/>
            <w:rFonts w:ascii="Times New Roman" w:hAnsi="Times New Roman"/>
            <w:szCs w:val="18"/>
            <w:lang w:val="id-ID"/>
          </w:rPr>
          <w:t>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58" w:history="1">
        <w:r w:rsidRPr="000B364C">
          <w:rPr>
            <w:rStyle w:val="Hyperlink"/>
            <w:rFonts w:ascii="Times New Roman" w:hAnsi="Times New Roman"/>
            <w:szCs w:val="18"/>
          </w:rPr>
          <w:t>info@inkesyarsimataram.ac.id</w:t>
        </w:r>
      </w:hyperlink>
    </w:p>
    <w:p w:rsidR="00411FA3" w:rsidRPr="007828FC" w:rsidRDefault="00411FA3" w:rsidP="00411FA3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49" style="position:absolute;left:0;text-align:left;flip:y;z-index:251756544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411FA3" w:rsidRPr="0099761E" w:rsidRDefault="00411FA3" w:rsidP="00411FA3">
      <w:pPr>
        <w:tabs>
          <w:tab w:val="left" w:pos="1560"/>
          <w:tab w:val="left" w:pos="1843"/>
          <w:tab w:val="left" w:pos="5103"/>
          <w:tab w:val="left" w:pos="6237"/>
        </w:tabs>
      </w:pPr>
    </w:p>
    <w:p w:rsidR="00411FA3" w:rsidRPr="001663B3" w:rsidRDefault="00411FA3" w:rsidP="00411FA3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411FA3" w:rsidRDefault="00411FA3" w:rsidP="00411FA3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XI/2025</w:t>
      </w:r>
    </w:p>
    <w:p w:rsidR="00411FA3" w:rsidRPr="001444D8" w:rsidRDefault="00411FA3" w:rsidP="00411FA3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411FA3" w:rsidRPr="0099761E" w:rsidRDefault="00411FA3" w:rsidP="00411FA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411FA3" w:rsidRDefault="00411FA3" w:rsidP="00411FA3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411FA3" w:rsidRPr="00811C62" w:rsidRDefault="00411FA3" w:rsidP="00411FA3">
      <w:pPr>
        <w:pStyle w:val="ListParagraph"/>
        <w:numPr>
          <w:ilvl w:val="0"/>
          <w:numId w:val="34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>
        <w:t>Maelina Ariyanti</w:t>
      </w:r>
      <w:r w:rsidRPr="00691607">
        <w:t>, S.Kep.,Ners.,M.Kep</w:t>
      </w:r>
      <w:r>
        <w:t xml:space="preserve"> </w:t>
      </w:r>
    </w:p>
    <w:p w:rsidR="00411FA3" w:rsidRPr="00811C62" w:rsidRDefault="00411FA3" w:rsidP="00411FA3">
      <w:pPr>
        <w:pStyle w:val="ListParagraph"/>
        <w:numPr>
          <w:ilvl w:val="0"/>
          <w:numId w:val="34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3040748</w:t>
      </w:r>
    </w:p>
    <w:p w:rsidR="00411FA3" w:rsidRDefault="00411FA3" w:rsidP="00411FA3">
      <w:pPr>
        <w:pStyle w:val="ListParagraph"/>
        <w:numPr>
          <w:ilvl w:val="0"/>
          <w:numId w:val="34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Ilmu Keperawatan INKES YARSI Mataram</w:t>
      </w:r>
    </w:p>
    <w:p w:rsidR="00411FA3" w:rsidRPr="00811C62" w:rsidRDefault="00411FA3" w:rsidP="00411FA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411FA3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Sumardi Apriyadi</w:t>
      </w:r>
    </w:p>
    <w:p w:rsidR="00411FA3" w:rsidRPr="00811C62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411FA3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1FA3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III/V/380STYC23</w:t>
      </w:r>
    </w:p>
    <w:p w:rsidR="00411FA3" w:rsidRPr="00811C62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Bage Tango 02 April 2002</w:t>
      </w:r>
    </w:p>
    <w:p w:rsidR="00411FA3" w:rsidRPr="00BE6A87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>: 2025/2026</w:t>
      </w:r>
    </w:p>
    <w:p w:rsidR="00411FA3" w:rsidRPr="00BE6A87" w:rsidRDefault="00411FA3" w:rsidP="00411FA3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411FA3" w:rsidRPr="00BE6A87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Muhammad Hilir</w:t>
      </w:r>
    </w:p>
    <w:p w:rsidR="00411FA3" w:rsidRPr="00BE6A87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197108012008011010</w:t>
      </w:r>
    </w:p>
    <w:p w:rsidR="00411FA3" w:rsidRPr="00BE6A87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III.b</w:t>
      </w:r>
    </w:p>
    <w:p w:rsidR="00411FA3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PNS</w:t>
      </w:r>
    </w:p>
    <w:p w:rsidR="00411FA3" w:rsidRPr="00260569" w:rsidRDefault="00411FA3" w:rsidP="00411FA3">
      <w:pPr>
        <w:pStyle w:val="ListParagraph"/>
        <w:numPr>
          <w:ilvl w:val="0"/>
          <w:numId w:val="34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Guru SDN Bage Tango </w:t>
      </w:r>
    </w:p>
    <w:p w:rsidR="00411FA3" w:rsidRPr="00D666BA" w:rsidRDefault="00411FA3" w:rsidP="00411FA3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411FA3" w:rsidRDefault="00411FA3" w:rsidP="00411FA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411FA3" w:rsidRPr="00AF5628" w:rsidRDefault="00411FA3" w:rsidP="00411FA3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Mataram, 19 November 2025</w:t>
      </w:r>
    </w:p>
    <w:p w:rsidR="00411FA3" w:rsidRPr="00A62108" w:rsidRDefault="00411FA3" w:rsidP="00411FA3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411FA3" w:rsidRDefault="00411FA3" w:rsidP="00411FA3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Ilmu Keperawatan</w:t>
      </w:r>
    </w:p>
    <w:p w:rsidR="00411FA3" w:rsidRPr="00397C6F" w:rsidRDefault="00411FA3" w:rsidP="00411FA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411FA3" w:rsidRDefault="00411FA3" w:rsidP="00411FA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411FA3" w:rsidRPr="00A62108" w:rsidRDefault="00411FA3" w:rsidP="00411FA3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411FA3" w:rsidRDefault="00411FA3" w:rsidP="00411FA3">
      <w:pPr>
        <w:ind w:left="5760"/>
        <w:rPr>
          <w:rFonts w:ascii="Times New Roman" w:hAnsi="Times New Roman"/>
        </w:rPr>
      </w:pPr>
      <w:r w:rsidRPr="00DB7CDC">
        <w:rPr>
          <w:rFonts w:ascii="Times New Roman" w:hAnsi="Times New Roman"/>
          <w:u w:val="single"/>
        </w:rPr>
        <w:t>Maelina</w:t>
      </w:r>
      <w:r w:rsidR="00DB7CDC" w:rsidRPr="00DB7CDC">
        <w:rPr>
          <w:rFonts w:ascii="Times New Roman" w:hAnsi="Times New Roman"/>
          <w:u w:val="single"/>
        </w:rPr>
        <w:t xml:space="preserve"> </w:t>
      </w:r>
      <w:r w:rsidRPr="00DB7CDC">
        <w:rPr>
          <w:rFonts w:ascii="Times New Roman" w:hAnsi="Times New Roman"/>
          <w:u w:val="single"/>
        </w:rPr>
        <w:t>Ariyanti, S.Kep.</w:t>
      </w:r>
      <w:proofErr w:type="gramStart"/>
      <w:r w:rsidRPr="00DB7CDC">
        <w:rPr>
          <w:rFonts w:ascii="Times New Roman" w:hAnsi="Times New Roman"/>
          <w:u w:val="single"/>
        </w:rPr>
        <w:t>,Ners</w:t>
      </w:r>
      <w:proofErr w:type="gramEnd"/>
      <w:r w:rsidRPr="00DB7CDC">
        <w:rPr>
          <w:rFonts w:ascii="Times New Roman" w:hAnsi="Times New Roman"/>
          <w:u w:val="single"/>
        </w:rPr>
        <w:t>.,M.Ke</w:t>
      </w:r>
      <w:r w:rsidRPr="00691607">
        <w:t>p</w:t>
      </w:r>
    </w:p>
    <w:p w:rsidR="00411FA3" w:rsidRDefault="00411FA3" w:rsidP="00411FA3">
      <w:pPr>
        <w:ind w:left="57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3040748</w:t>
      </w:r>
    </w:p>
    <w:p w:rsidR="00411FA3" w:rsidRDefault="00411FA3" w:rsidP="00411FA3">
      <w:pPr>
        <w:ind w:left="5760" w:firstLine="720"/>
        <w:rPr>
          <w:rFonts w:ascii="Times New Roman" w:hAnsi="Times New Roman"/>
        </w:rPr>
      </w:pPr>
    </w:p>
    <w:p w:rsidR="0079455F" w:rsidRDefault="0079455F" w:rsidP="00EE1598">
      <w:pPr>
        <w:tabs>
          <w:tab w:val="left" w:pos="4170"/>
        </w:tabs>
      </w:pPr>
    </w:p>
    <w:p w:rsidR="0079455F" w:rsidRPr="0079455F" w:rsidRDefault="0079455F" w:rsidP="0079455F"/>
    <w:p w:rsidR="0079455F" w:rsidRPr="0079455F" w:rsidRDefault="0079455F" w:rsidP="0079455F"/>
    <w:p w:rsidR="0079455F" w:rsidRDefault="0079455F" w:rsidP="0079455F"/>
    <w:p w:rsidR="00411FA3" w:rsidRDefault="00411FA3" w:rsidP="0079455F">
      <w:pPr>
        <w:ind w:firstLine="720"/>
      </w:pPr>
    </w:p>
    <w:p w:rsidR="0079455F" w:rsidRDefault="0079455F" w:rsidP="0079455F">
      <w:pPr>
        <w:ind w:firstLine="720"/>
      </w:pPr>
    </w:p>
    <w:p w:rsidR="0079455F" w:rsidRPr="001663B3" w:rsidRDefault="0079455F" w:rsidP="0079455F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60640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16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79455F" w:rsidRDefault="0079455F" w:rsidP="0079455F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79455F" w:rsidRPr="00172A97" w:rsidRDefault="0079455F" w:rsidP="0079455F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ILMU KEPERAWATAN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79455F" w:rsidRDefault="0079455F" w:rsidP="0079455F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59" w:history="1">
        <w:r w:rsidRPr="000B364C">
          <w:rPr>
            <w:rStyle w:val="Hyperlink"/>
            <w:rFonts w:ascii="Times New Roman" w:hAnsi="Times New Roman"/>
            <w:szCs w:val="18"/>
            <w:lang w:val="id-ID"/>
          </w:rPr>
          <w:t>www.</w:t>
        </w:r>
        <w:r w:rsidRPr="000B364C">
          <w:rPr>
            <w:rStyle w:val="Hyperlink"/>
            <w:rFonts w:ascii="Times New Roman" w:hAnsi="Times New Roman"/>
            <w:szCs w:val="18"/>
          </w:rPr>
          <w:t>in</w:t>
        </w:r>
        <w:r w:rsidRPr="000B364C">
          <w:rPr>
            <w:rStyle w:val="Hyperlink"/>
            <w:rFonts w:ascii="Times New Roman" w:hAnsi="Times New Roman"/>
            <w:szCs w:val="18"/>
            <w:lang w:val="id-ID"/>
          </w:rPr>
          <w:t>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60" w:history="1">
        <w:r w:rsidRPr="000B364C">
          <w:rPr>
            <w:rStyle w:val="Hyperlink"/>
            <w:rFonts w:ascii="Times New Roman" w:hAnsi="Times New Roman"/>
            <w:szCs w:val="18"/>
          </w:rPr>
          <w:t>info@inkesyarsimataram.ac.id</w:t>
        </w:r>
      </w:hyperlink>
    </w:p>
    <w:p w:rsidR="0079455F" w:rsidRPr="007828FC" w:rsidRDefault="0079455F" w:rsidP="0079455F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50" style="position:absolute;left:0;text-align:left;flip:y;z-index:251759616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79455F" w:rsidRPr="0099761E" w:rsidRDefault="0079455F" w:rsidP="0079455F">
      <w:pPr>
        <w:tabs>
          <w:tab w:val="left" w:pos="1560"/>
          <w:tab w:val="left" w:pos="1843"/>
          <w:tab w:val="left" w:pos="5103"/>
          <w:tab w:val="left" w:pos="6237"/>
        </w:tabs>
      </w:pPr>
    </w:p>
    <w:p w:rsidR="0079455F" w:rsidRPr="001663B3" w:rsidRDefault="0079455F" w:rsidP="0079455F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79455F" w:rsidRDefault="0079455F" w:rsidP="0079455F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XI/2025</w:t>
      </w:r>
    </w:p>
    <w:p w:rsidR="0079455F" w:rsidRPr="001444D8" w:rsidRDefault="0079455F" w:rsidP="0079455F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79455F" w:rsidRPr="0099761E" w:rsidRDefault="0079455F" w:rsidP="0079455F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79455F" w:rsidRDefault="0079455F" w:rsidP="0079455F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79455F" w:rsidRPr="00811C62" w:rsidRDefault="0079455F" w:rsidP="0079455F">
      <w:pPr>
        <w:pStyle w:val="ListParagraph"/>
        <w:numPr>
          <w:ilvl w:val="0"/>
          <w:numId w:val="35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>
        <w:t>Maelina Ariyanti</w:t>
      </w:r>
      <w:r w:rsidRPr="00691607">
        <w:t>, S.Kep.,Ners.,M.Kep</w:t>
      </w:r>
      <w:r>
        <w:t xml:space="preserve"> </w:t>
      </w:r>
    </w:p>
    <w:p w:rsidR="0079455F" w:rsidRPr="00811C62" w:rsidRDefault="0079455F" w:rsidP="0079455F">
      <w:pPr>
        <w:pStyle w:val="ListParagraph"/>
        <w:numPr>
          <w:ilvl w:val="0"/>
          <w:numId w:val="35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3040748</w:t>
      </w:r>
    </w:p>
    <w:p w:rsidR="0079455F" w:rsidRDefault="0079455F" w:rsidP="0079455F">
      <w:pPr>
        <w:pStyle w:val="ListParagraph"/>
        <w:numPr>
          <w:ilvl w:val="0"/>
          <w:numId w:val="35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Ilmu Keperawatan INKES YARSI Mataram</w:t>
      </w:r>
    </w:p>
    <w:p w:rsidR="0079455F" w:rsidRPr="00811C62" w:rsidRDefault="0079455F" w:rsidP="0079455F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79455F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</w:t>
      </w:r>
      <w:r w:rsidR="00DA1828">
        <w:t>Salsabila Rahmatullah Putri</w:t>
      </w:r>
    </w:p>
    <w:p w:rsidR="0079455F" w:rsidRPr="00811C62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79455F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 xml:space="preserve">: </w:t>
      </w:r>
      <w:fldSimple w:instr=" MERGEFIELD &quot;PROGRAM_STUDI&quot; ">
        <w:r w:rsidRPr="00151062">
          <w:rPr>
            <w:noProof/>
          </w:rPr>
          <w:t>Ilmu Keperawatan Jenjang Strata Satu (S1)</w:t>
        </w:r>
      </w:fldSimple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9455F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 w:rsidR="00DA1828">
        <w:t>II/III</w:t>
      </w:r>
      <w:r>
        <w:t>/</w:t>
      </w:r>
      <w:r w:rsidR="00DA1828">
        <w:t>IKYM0124219</w:t>
      </w:r>
    </w:p>
    <w:p w:rsidR="0079455F" w:rsidRPr="00811C62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 xml:space="preserve">: </w:t>
      </w:r>
      <w:r w:rsidR="00DA1828">
        <w:t>Sumbawa, 26 Maret 2005</w:t>
      </w:r>
    </w:p>
    <w:p w:rsidR="0079455F" w:rsidRPr="00BE6A87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>: 2025/2026</w:t>
      </w:r>
    </w:p>
    <w:p w:rsidR="0079455F" w:rsidRPr="00BE6A87" w:rsidRDefault="0079455F" w:rsidP="0079455F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79455F" w:rsidRPr="00BE6A87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</w:t>
      </w:r>
      <w:r w:rsidR="00DA1828">
        <w:t>Erlina</w:t>
      </w:r>
    </w:p>
    <w:p w:rsidR="0079455F" w:rsidRPr="00BE6A87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</w:t>
      </w:r>
      <w:r w:rsidR="00166683">
        <w:t>198202152002122005</w:t>
      </w:r>
    </w:p>
    <w:p w:rsidR="0079455F" w:rsidRPr="00BE6A87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</w:t>
      </w:r>
      <w:r w:rsidR="00166683">
        <w:t>Perawat Penyelia/III.d</w:t>
      </w:r>
    </w:p>
    <w:p w:rsidR="0079455F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PNS</w:t>
      </w:r>
    </w:p>
    <w:p w:rsidR="0079455F" w:rsidRPr="00260569" w:rsidRDefault="0079455F" w:rsidP="0079455F">
      <w:pPr>
        <w:pStyle w:val="ListParagraph"/>
        <w:numPr>
          <w:ilvl w:val="0"/>
          <w:numId w:val="35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</w:t>
      </w:r>
      <w:r w:rsidR="00166683">
        <w:t>Puskesmas Kecamatan Maronge</w:t>
      </w:r>
      <w:r>
        <w:t xml:space="preserve"> </w:t>
      </w:r>
    </w:p>
    <w:p w:rsidR="0079455F" w:rsidRPr="00D666BA" w:rsidRDefault="0079455F" w:rsidP="0079455F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79455F" w:rsidRDefault="0079455F" w:rsidP="0079455F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79455F" w:rsidRPr="00AF5628" w:rsidRDefault="0079455F" w:rsidP="0079455F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Mataram, 19 November 2025</w:t>
      </w:r>
    </w:p>
    <w:p w:rsidR="0079455F" w:rsidRPr="00A62108" w:rsidRDefault="0079455F" w:rsidP="0079455F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79455F" w:rsidRDefault="0079455F" w:rsidP="0079455F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Ilmu Keperawatan</w:t>
      </w:r>
    </w:p>
    <w:p w:rsidR="0079455F" w:rsidRPr="00397C6F" w:rsidRDefault="0079455F" w:rsidP="0079455F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79455F" w:rsidRDefault="0079455F" w:rsidP="0079455F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79455F" w:rsidRPr="00A62108" w:rsidRDefault="0079455F" w:rsidP="0079455F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79455F" w:rsidRDefault="0079455F" w:rsidP="0079455F">
      <w:pPr>
        <w:ind w:left="5760"/>
        <w:rPr>
          <w:rFonts w:ascii="Times New Roman" w:hAnsi="Times New Roman"/>
        </w:rPr>
      </w:pPr>
      <w:r w:rsidRPr="00DB7CDC">
        <w:rPr>
          <w:rFonts w:ascii="Times New Roman" w:hAnsi="Times New Roman"/>
          <w:u w:val="single"/>
        </w:rPr>
        <w:t>Maelina Ariyanti, S.Kep.</w:t>
      </w:r>
      <w:proofErr w:type="gramStart"/>
      <w:r w:rsidRPr="00DB7CDC">
        <w:rPr>
          <w:rFonts w:ascii="Times New Roman" w:hAnsi="Times New Roman"/>
          <w:u w:val="single"/>
        </w:rPr>
        <w:t>,Ners</w:t>
      </w:r>
      <w:proofErr w:type="gramEnd"/>
      <w:r w:rsidRPr="00DB7CDC">
        <w:rPr>
          <w:rFonts w:ascii="Times New Roman" w:hAnsi="Times New Roman"/>
          <w:u w:val="single"/>
        </w:rPr>
        <w:t>.,M.Ke</w:t>
      </w:r>
      <w:r w:rsidRPr="00691607">
        <w:t>p</w:t>
      </w:r>
    </w:p>
    <w:p w:rsidR="0079455F" w:rsidRDefault="0079455F" w:rsidP="0079455F">
      <w:pPr>
        <w:ind w:left="57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3040748</w:t>
      </w:r>
    </w:p>
    <w:p w:rsidR="0079455F" w:rsidRDefault="0079455F" w:rsidP="0079455F">
      <w:pPr>
        <w:ind w:left="5760" w:firstLine="720"/>
        <w:rPr>
          <w:rFonts w:ascii="Times New Roman" w:hAnsi="Times New Roman"/>
        </w:rPr>
      </w:pPr>
    </w:p>
    <w:p w:rsidR="0079455F" w:rsidRPr="00EE1598" w:rsidRDefault="0079455F" w:rsidP="0079455F">
      <w:pPr>
        <w:tabs>
          <w:tab w:val="left" w:pos="4170"/>
        </w:tabs>
      </w:pPr>
    </w:p>
    <w:p w:rsidR="00E2165A" w:rsidRDefault="00E2165A" w:rsidP="0079455F">
      <w:pPr>
        <w:ind w:firstLine="720"/>
      </w:pPr>
    </w:p>
    <w:p w:rsidR="00E2165A" w:rsidRPr="00E2165A" w:rsidRDefault="00E2165A" w:rsidP="00E2165A"/>
    <w:p w:rsidR="00E2165A" w:rsidRPr="00E2165A" w:rsidRDefault="00E2165A" w:rsidP="00E2165A"/>
    <w:p w:rsidR="00E2165A" w:rsidRDefault="00E2165A" w:rsidP="00E2165A"/>
    <w:p w:rsidR="0079455F" w:rsidRDefault="00E2165A" w:rsidP="00E2165A">
      <w:pPr>
        <w:tabs>
          <w:tab w:val="left" w:pos="1048"/>
        </w:tabs>
      </w:pPr>
      <w:r>
        <w:tab/>
      </w:r>
    </w:p>
    <w:p w:rsidR="00E2165A" w:rsidRPr="001663B3" w:rsidRDefault="00E2165A" w:rsidP="00E2165A">
      <w:pPr>
        <w:pStyle w:val="NoSpacing"/>
        <w:jc w:val="center"/>
        <w:rPr>
          <w:rFonts w:ascii="Times New Roman" w:hAnsi="Times New Roman"/>
          <w:sz w:val="28"/>
          <w:szCs w:val="28"/>
          <w:lang w:val="de-DE"/>
        </w:rPr>
      </w:pPr>
      <w:r w:rsidRPr="009B0812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63712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60325</wp:posOffset>
            </wp:positionV>
            <wp:extent cx="798195" cy="647700"/>
            <wp:effectExtent l="19050" t="0" r="1905" b="0"/>
            <wp:wrapTight wrapText="bothSides">
              <wp:wrapPolygon edited="0">
                <wp:start x="-516" y="0"/>
                <wp:lineTo x="-516" y="20965"/>
                <wp:lineTo x="21652" y="20965"/>
                <wp:lineTo x="21652" y="0"/>
                <wp:lineTo x="-516" y="0"/>
              </wp:wrapPolygon>
            </wp:wrapTight>
            <wp:docPr id="20" name="Picture 26" descr="C:\Users\mc\Downloads\WhatsApp Image 2024-09-10 at 11.1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\Downloads\WhatsApp Image 2024-09-10 at 11.13.3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63B3">
        <w:rPr>
          <w:rFonts w:ascii="Times New Roman" w:hAnsi="Times New Roman"/>
          <w:sz w:val="28"/>
          <w:szCs w:val="28"/>
          <w:lang w:val="de-DE"/>
        </w:rPr>
        <w:t>YAYASAN RUMAH SAKIT ISLAM NUSA TENGGARA BARAT</w:t>
      </w:r>
    </w:p>
    <w:p w:rsidR="00E2165A" w:rsidRDefault="00E2165A" w:rsidP="00E2165A">
      <w:pPr>
        <w:pStyle w:val="NoSpacing"/>
        <w:jc w:val="center"/>
        <w:rPr>
          <w:rFonts w:ascii="Times New Roman" w:hAnsi="Times New Roman"/>
          <w:color w:val="000000"/>
          <w:sz w:val="18"/>
          <w:szCs w:val="18"/>
          <w:lang w:val="en-GB"/>
        </w:rPr>
      </w:pPr>
      <w:r>
        <w:rPr>
          <w:rFonts w:ascii="Times New Roman" w:hAnsi="Times New Roman"/>
          <w:b/>
          <w:sz w:val="28"/>
          <w:szCs w:val="28"/>
          <w:lang w:val="de-DE"/>
        </w:rPr>
        <w:t>INSTITUT</w:t>
      </w:r>
      <w:r w:rsidRPr="001663B3">
        <w:rPr>
          <w:rFonts w:ascii="Times New Roman" w:hAnsi="Times New Roman"/>
          <w:b/>
          <w:sz w:val="28"/>
          <w:szCs w:val="28"/>
          <w:lang w:val="de-DE"/>
        </w:rPr>
        <w:t xml:space="preserve"> KESEHATAN YARSI MATARAM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</w:p>
    <w:p w:rsidR="00E2165A" w:rsidRPr="00172A97" w:rsidRDefault="00E2165A" w:rsidP="00E2165A">
      <w:pPr>
        <w:pStyle w:val="NoSpacing"/>
        <w:jc w:val="center"/>
        <w:rPr>
          <w:rFonts w:ascii="Times New Roman" w:hAnsi="Times New Roman"/>
          <w:b/>
          <w:sz w:val="26"/>
          <w:szCs w:val="28"/>
          <w:lang w:val="de-DE"/>
        </w:rPr>
      </w:pPr>
      <w:r>
        <w:rPr>
          <w:rFonts w:ascii="Times New Roman" w:hAnsi="Times New Roman"/>
          <w:b/>
          <w:sz w:val="28"/>
          <w:szCs w:val="28"/>
          <w:lang w:val="de-DE"/>
        </w:rPr>
        <w:t>FAKULTAS ILMU KEPERAWATAN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Jl.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>TGH.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M. Rais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>Lingkar Selatan</w:t>
      </w:r>
      <w:r w:rsidRPr="00172A97">
        <w:rPr>
          <w:rFonts w:ascii="Times New Roman" w:hAnsi="Times New Roman"/>
          <w:color w:val="000000"/>
          <w:sz w:val="20"/>
          <w:szCs w:val="18"/>
        </w:rPr>
        <w:t xml:space="preserve"> Kota </w:t>
      </w:r>
      <w:proofErr w:type="gramStart"/>
      <w:r w:rsidRPr="00172A97">
        <w:rPr>
          <w:rFonts w:ascii="Times New Roman" w:hAnsi="Times New Roman"/>
          <w:color w:val="000000"/>
          <w:sz w:val="20"/>
          <w:szCs w:val="18"/>
        </w:rPr>
        <w:t xml:space="preserve">Mataram </w:t>
      </w:r>
      <w:r w:rsidRPr="00172A97">
        <w:rPr>
          <w:rFonts w:ascii="Times New Roman" w:hAnsi="Times New Roman"/>
          <w:color w:val="000000"/>
          <w:sz w:val="20"/>
          <w:szCs w:val="18"/>
          <w:lang w:val="id-ID"/>
        </w:rPr>
        <w:t xml:space="preserve"> Telp</w:t>
      </w:r>
      <w:proofErr w:type="gramEnd"/>
      <w:r w:rsidRPr="00172A97">
        <w:rPr>
          <w:rFonts w:ascii="Times New Roman" w:hAnsi="Times New Roman"/>
          <w:color w:val="000000"/>
          <w:sz w:val="20"/>
          <w:szCs w:val="18"/>
        </w:rPr>
        <w:t xml:space="preserve"> (0370) 6161261 Kode Pos 83127</w:t>
      </w:r>
    </w:p>
    <w:p w:rsidR="00E2165A" w:rsidRDefault="00E2165A" w:rsidP="00E2165A">
      <w:pPr>
        <w:pStyle w:val="NoSpacing"/>
        <w:jc w:val="center"/>
        <w:rPr>
          <w:rStyle w:val="Hyperlink"/>
          <w:rFonts w:ascii="Times New Roman" w:hAnsi="Times New Roman"/>
          <w:szCs w:val="18"/>
        </w:rPr>
      </w:pPr>
      <w:r w:rsidRPr="00172A97">
        <w:rPr>
          <w:rFonts w:ascii="Times New Roman" w:hAnsi="Times New Roman"/>
          <w:color w:val="000000"/>
          <w:szCs w:val="18"/>
          <w:lang w:val="id-ID"/>
        </w:rPr>
        <w:t xml:space="preserve">Website : </w:t>
      </w:r>
      <w:hyperlink r:id="rId61" w:history="1">
        <w:r w:rsidRPr="000B364C">
          <w:rPr>
            <w:rStyle w:val="Hyperlink"/>
            <w:rFonts w:ascii="Times New Roman" w:hAnsi="Times New Roman"/>
            <w:szCs w:val="18"/>
            <w:lang w:val="id-ID"/>
          </w:rPr>
          <w:t>www.</w:t>
        </w:r>
        <w:r w:rsidRPr="000B364C">
          <w:rPr>
            <w:rStyle w:val="Hyperlink"/>
            <w:rFonts w:ascii="Times New Roman" w:hAnsi="Times New Roman"/>
            <w:szCs w:val="18"/>
          </w:rPr>
          <w:t>in</w:t>
        </w:r>
        <w:r w:rsidRPr="000B364C">
          <w:rPr>
            <w:rStyle w:val="Hyperlink"/>
            <w:rFonts w:ascii="Times New Roman" w:hAnsi="Times New Roman"/>
            <w:szCs w:val="18"/>
            <w:lang w:val="id-ID"/>
          </w:rPr>
          <w:t>kesyarsimataram.ac.id</w:t>
        </w:r>
      </w:hyperlink>
      <w:r w:rsidRPr="00172A97">
        <w:rPr>
          <w:rFonts w:ascii="Times New Roman" w:hAnsi="Times New Roman"/>
          <w:szCs w:val="18"/>
        </w:rPr>
        <w:t>.</w:t>
      </w:r>
      <w:r w:rsidRPr="00172A97">
        <w:rPr>
          <w:rFonts w:ascii="Times New Roman" w:hAnsi="Times New Roman"/>
          <w:color w:val="000000"/>
          <w:szCs w:val="18"/>
          <w:lang w:val="id-ID"/>
        </w:rPr>
        <w:t xml:space="preserve">Email : </w:t>
      </w:r>
      <w:hyperlink r:id="rId62" w:history="1">
        <w:r w:rsidRPr="000B364C">
          <w:rPr>
            <w:rStyle w:val="Hyperlink"/>
            <w:rFonts w:ascii="Times New Roman" w:hAnsi="Times New Roman"/>
            <w:szCs w:val="18"/>
          </w:rPr>
          <w:t>info@inkesyarsimataram.ac.id</w:t>
        </w:r>
      </w:hyperlink>
    </w:p>
    <w:p w:rsidR="00E2165A" w:rsidRPr="007828FC" w:rsidRDefault="00E2165A" w:rsidP="00E2165A">
      <w:pPr>
        <w:pStyle w:val="NoSpacing"/>
        <w:ind w:left="720"/>
        <w:jc w:val="center"/>
        <w:rPr>
          <w:rFonts w:ascii="Times New Roman" w:hAnsi="Times New Roman"/>
          <w:color w:val="000000"/>
          <w:sz w:val="18"/>
          <w:szCs w:val="18"/>
          <w:lang w:val="id-ID"/>
        </w:rPr>
      </w:pPr>
      <w:r w:rsidRPr="00EE533B">
        <w:rPr>
          <w:noProof/>
          <w:sz w:val="26"/>
          <w:lang w:val="en-GB" w:eastAsia="en-GB"/>
        </w:rPr>
        <w:pict>
          <v:line id="_x0000_s1051" style="position:absolute;left:0;text-align:left;flip:y;z-index:251762688;visibility:visible;mso-wrap-distance-top:-6e-5mm;mso-wrap-distance-bottom:-6e-5mm" from="12.75pt,7.65pt" to="502.0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" strokeweight="4.5pt">
            <v:stroke linestyle="thinThick"/>
          </v:line>
        </w:pict>
      </w:r>
    </w:p>
    <w:p w:rsidR="00E2165A" w:rsidRPr="0099761E" w:rsidRDefault="00E2165A" w:rsidP="00E2165A">
      <w:pPr>
        <w:tabs>
          <w:tab w:val="left" w:pos="1560"/>
          <w:tab w:val="left" w:pos="1843"/>
          <w:tab w:val="left" w:pos="5103"/>
          <w:tab w:val="left" w:pos="6237"/>
        </w:tabs>
      </w:pPr>
    </w:p>
    <w:p w:rsidR="00E2165A" w:rsidRPr="001663B3" w:rsidRDefault="00E2165A" w:rsidP="00E2165A">
      <w:pPr>
        <w:pStyle w:val="NoSpacing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1663B3">
        <w:rPr>
          <w:rFonts w:ascii="Times New Roman" w:hAnsi="Times New Roman"/>
          <w:b/>
          <w:sz w:val="36"/>
          <w:szCs w:val="36"/>
          <w:u w:val="single"/>
        </w:rPr>
        <w:t>SURAT PERNYATAAN MASIH KULIAH</w:t>
      </w:r>
    </w:p>
    <w:p w:rsidR="00E2165A" w:rsidRDefault="00E2165A" w:rsidP="00E2165A">
      <w:pPr>
        <w:pStyle w:val="NoSpacing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Nomor :</w:t>
      </w:r>
      <w:proofErr w:type="gramEnd"/>
      <w:r>
        <w:rPr>
          <w:rFonts w:ascii="Times New Roman" w:hAnsi="Times New Roman"/>
          <w:sz w:val="24"/>
          <w:szCs w:val="24"/>
        </w:rPr>
        <w:t xml:space="preserve">        /INKES</w:t>
      </w:r>
      <w:r w:rsidRPr="001444D8">
        <w:rPr>
          <w:rFonts w:ascii="Times New Roman" w:hAnsi="Times New Roman"/>
          <w:sz w:val="24"/>
          <w:szCs w:val="24"/>
        </w:rPr>
        <w:t>/Y.III/I-E/</w:t>
      </w:r>
      <w:r>
        <w:rPr>
          <w:rFonts w:ascii="Times New Roman" w:hAnsi="Times New Roman"/>
          <w:sz w:val="24"/>
          <w:szCs w:val="24"/>
        </w:rPr>
        <w:t>XI/2025</w:t>
      </w:r>
    </w:p>
    <w:p w:rsidR="00E2165A" w:rsidRPr="001444D8" w:rsidRDefault="00E2165A" w:rsidP="00E2165A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:rsidR="00E2165A" w:rsidRPr="0099761E" w:rsidRDefault="00E2165A" w:rsidP="00E2165A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:rsidR="00E2165A" w:rsidRDefault="00E2165A" w:rsidP="00E2165A">
      <w:pPr>
        <w:tabs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99761E">
        <w:rPr>
          <w:rFonts w:ascii="Times New Roman" w:hAnsi="Times New Roman"/>
          <w:b/>
          <w:szCs w:val="24"/>
        </w:rPr>
        <w:t xml:space="preserve">Yang bertandatangan di bawah </w:t>
      </w:r>
      <w:proofErr w:type="gramStart"/>
      <w:r w:rsidRPr="0099761E">
        <w:rPr>
          <w:rFonts w:ascii="Times New Roman" w:hAnsi="Times New Roman"/>
          <w:b/>
          <w:szCs w:val="24"/>
        </w:rPr>
        <w:t>ini</w:t>
      </w:r>
      <w:r>
        <w:rPr>
          <w:rFonts w:ascii="Times New Roman" w:hAnsi="Times New Roman"/>
          <w:b/>
          <w:szCs w:val="24"/>
        </w:rPr>
        <w:t xml:space="preserve"> </w:t>
      </w:r>
      <w:r w:rsidRPr="0099761E">
        <w:rPr>
          <w:rFonts w:ascii="Times New Roman" w:hAnsi="Times New Roman"/>
          <w:b/>
          <w:szCs w:val="24"/>
        </w:rPr>
        <w:t>:</w:t>
      </w:r>
      <w:proofErr w:type="gramEnd"/>
    </w:p>
    <w:p w:rsidR="00E2165A" w:rsidRPr="00811C62" w:rsidRDefault="00E2165A" w:rsidP="00E2165A">
      <w:pPr>
        <w:pStyle w:val="ListParagraph"/>
        <w:numPr>
          <w:ilvl w:val="0"/>
          <w:numId w:val="36"/>
        </w:numPr>
        <w:tabs>
          <w:tab w:val="left" w:pos="720"/>
        </w:tabs>
        <w:spacing w:line="360" w:lineRule="auto"/>
        <w:jc w:val="both"/>
      </w:pPr>
      <w:r w:rsidRPr="00811C62">
        <w:t>N A M A</w:t>
      </w:r>
      <w:r w:rsidRPr="00811C62">
        <w:tab/>
        <w:t xml:space="preserve">: </w:t>
      </w:r>
      <w:r>
        <w:t>Maelina Ariyanti</w:t>
      </w:r>
      <w:r w:rsidRPr="00691607">
        <w:t>, S.Kep.,Ners.,M.Kep</w:t>
      </w:r>
      <w:r>
        <w:t xml:space="preserve"> </w:t>
      </w:r>
    </w:p>
    <w:p w:rsidR="00E2165A" w:rsidRPr="00811C62" w:rsidRDefault="00E2165A" w:rsidP="00E2165A">
      <w:pPr>
        <w:pStyle w:val="ListParagraph"/>
        <w:numPr>
          <w:ilvl w:val="0"/>
          <w:numId w:val="36"/>
        </w:numPr>
        <w:spacing w:line="360" w:lineRule="auto"/>
        <w:ind w:left="709" w:hanging="283"/>
        <w:jc w:val="both"/>
      </w:pPr>
      <w:r>
        <w:t>NIK</w:t>
      </w:r>
      <w:r>
        <w:tab/>
      </w:r>
      <w:r>
        <w:tab/>
        <w:t>: 3040748</w:t>
      </w:r>
    </w:p>
    <w:p w:rsidR="00E2165A" w:rsidRDefault="00E2165A" w:rsidP="00E2165A">
      <w:pPr>
        <w:pStyle w:val="ListParagraph"/>
        <w:numPr>
          <w:ilvl w:val="0"/>
          <w:numId w:val="36"/>
        </w:numPr>
        <w:spacing w:line="360" w:lineRule="auto"/>
        <w:ind w:left="709" w:hanging="283"/>
        <w:jc w:val="both"/>
      </w:pPr>
      <w:r>
        <w:t>Jabatan</w:t>
      </w:r>
      <w:r>
        <w:tab/>
      </w:r>
      <w:r>
        <w:tab/>
        <w:t>: Dekan Fakultas Ilmu Keperawatan INKES YARSI Mataram</w:t>
      </w:r>
    </w:p>
    <w:p w:rsidR="00E2165A" w:rsidRPr="00811C62" w:rsidRDefault="00E2165A" w:rsidP="00E2165A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 w:rsidRPr="00811C62">
        <w:rPr>
          <w:rFonts w:ascii="Times New Roman" w:hAnsi="Times New Roman"/>
          <w:b/>
          <w:szCs w:val="24"/>
        </w:rPr>
        <w:t>Menyatakan dengan sesungguhnya bahwa:</w:t>
      </w:r>
    </w:p>
    <w:p w:rsidR="00E2165A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</w:pPr>
      <w:r w:rsidRPr="00811C62">
        <w:t>N</w:t>
      </w:r>
      <w:r>
        <w:t xml:space="preserve"> A M A</w:t>
      </w:r>
      <w:r>
        <w:tab/>
      </w:r>
      <w:r w:rsidRPr="00811C62">
        <w:t>:</w:t>
      </w:r>
      <w:r>
        <w:t xml:space="preserve"> Muhammad Logian Armiandi</w:t>
      </w:r>
    </w:p>
    <w:p w:rsidR="00E2165A" w:rsidRPr="00811C62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</w:pPr>
      <w:r>
        <w:t>Adalah benar-benar mahasiswa</w:t>
      </w:r>
      <w:r>
        <w:tab/>
      </w:r>
      <w:r w:rsidRPr="00811C62">
        <w:t xml:space="preserve">: </w:t>
      </w:r>
      <w:r>
        <w:t>INSTITUT</w:t>
      </w:r>
      <w:r w:rsidRPr="00811C62">
        <w:t xml:space="preserve"> Y</w:t>
      </w:r>
      <w:r>
        <w:t xml:space="preserve">ARSI </w:t>
      </w:r>
      <w:r w:rsidRPr="00811C62">
        <w:t>Mataram</w:t>
      </w:r>
    </w:p>
    <w:p w:rsidR="00E2165A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</w:pPr>
      <w:r w:rsidRPr="00905A9F">
        <w:t>P</w:t>
      </w:r>
      <w:r>
        <w:t>rogram Studi</w:t>
      </w:r>
      <w:r>
        <w:tab/>
        <w:t>: Administrasi Kesehatan</w:t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2165A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</w:pPr>
      <w:r>
        <w:t>Semester/Tingkat/NIM</w:t>
      </w:r>
      <w:r>
        <w:tab/>
      </w:r>
      <w:r w:rsidRPr="00811C62">
        <w:t xml:space="preserve">: </w:t>
      </w:r>
      <w:r>
        <w:t>III/V/017STYCKES23</w:t>
      </w:r>
    </w:p>
    <w:p w:rsidR="00E2165A" w:rsidRPr="00811C62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</w:pPr>
      <w:r>
        <w:t>Tempat / Tanggal Lahir</w:t>
      </w:r>
      <w:r>
        <w:tab/>
        <w:t>: Sepit, 19 Desember 2004</w:t>
      </w:r>
    </w:p>
    <w:p w:rsidR="00E2165A" w:rsidRPr="00BE6A87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283"/>
        <w:jc w:val="both"/>
        <w:rPr>
          <w:b/>
        </w:rPr>
      </w:pPr>
      <w:r>
        <w:t>Tahun Akademik</w:t>
      </w:r>
      <w:r>
        <w:tab/>
        <w:t>: 2025/2026</w:t>
      </w:r>
    </w:p>
    <w:p w:rsidR="00E2165A" w:rsidRPr="00BE6A87" w:rsidRDefault="00E2165A" w:rsidP="00E2165A">
      <w:pPr>
        <w:tabs>
          <w:tab w:val="left" w:pos="3969"/>
        </w:tabs>
        <w:spacing w:line="360" w:lineRule="auto"/>
        <w:rPr>
          <w:rFonts w:ascii="Times New Roman" w:hAnsi="Times New Roman"/>
          <w:b/>
        </w:rPr>
      </w:pPr>
      <w:r w:rsidRPr="00BE6A87">
        <w:rPr>
          <w:rFonts w:ascii="Times New Roman" w:hAnsi="Times New Roman"/>
          <w:b/>
        </w:rPr>
        <w:t xml:space="preserve">Dan bahwa orang tua / wali anak tersebut </w:t>
      </w:r>
      <w:proofErr w:type="gramStart"/>
      <w:r w:rsidRPr="00BE6A87">
        <w:rPr>
          <w:rFonts w:ascii="Times New Roman" w:hAnsi="Times New Roman"/>
          <w:b/>
        </w:rPr>
        <w:t>adalah :</w:t>
      </w:r>
      <w:proofErr w:type="gramEnd"/>
    </w:p>
    <w:p w:rsidR="00E2165A" w:rsidRPr="00BE6A87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425"/>
      </w:pPr>
      <w:r w:rsidRPr="00BE6A87">
        <w:t>Nama</w:t>
      </w:r>
      <w:r w:rsidRPr="00BE6A87">
        <w:tab/>
        <w:t>:</w:t>
      </w:r>
      <w:r>
        <w:t xml:space="preserve"> Sahmawandi</w:t>
      </w:r>
    </w:p>
    <w:p w:rsidR="00E2165A" w:rsidRPr="00BE6A87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425"/>
      </w:pPr>
      <w:r w:rsidRPr="00BE6A87">
        <w:t>NIP/NRP/NIK</w:t>
      </w:r>
      <w:r w:rsidRPr="00BE6A87">
        <w:tab/>
        <w:t>:</w:t>
      </w:r>
      <w:r>
        <w:t xml:space="preserve"> 31010757800383</w:t>
      </w:r>
    </w:p>
    <w:p w:rsidR="00E2165A" w:rsidRPr="00BE6A87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425"/>
      </w:pPr>
      <w:r w:rsidRPr="00BE6A87">
        <w:t>Pangkat, Golongan / Ruang</w:t>
      </w:r>
      <w:r w:rsidRPr="00BE6A87">
        <w:tab/>
        <w:t>:</w:t>
      </w:r>
      <w:r>
        <w:t xml:space="preserve"> Serda, 2/a</w:t>
      </w:r>
    </w:p>
    <w:p w:rsidR="00E2165A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425"/>
      </w:pPr>
      <w:r w:rsidRPr="00BE6A87">
        <w:t>Pekerjaan</w:t>
      </w:r>
      <w:r w:rsidRPr="00BE6A87">
        <w:tab/>
        <w:t>:</w:t>
      </w:r>
      <w:r>
        <w:t xml:space="preserve"> TNI. AD</w:t>
      </w:r>
    </w:p>
    <w:p w:rsidR="00E2165A" w:rsidRPr="00260569" w:rsidRDefault="00E2165A" w:rsidP="00E2165A">
      <w:pPr>
        <w:pStyle w:val="ListParagraph"/>
        <w:numPr>
          <w:ilvl w:val="0"/>
          <w:numId w:val="36"/>
        </w:numPr>
        <w:tabs>
          <w:tab w:val="left" w:pos="3969"/>
        </w:tabs>
        <w:spacing w:line="360" w:lineRule="auto"/>
        <w:ind w:left="709" w:hanging="425"/>
      </w:pPr>
      <w:r w:rsidRPr="00BE6A87">
        <w:t>Instansi</w:t>
      </w:r>
      <w:r>
        <w:tab/>
      </w:r>
      <w:r w:rsidRPr="00BE6A87">
        <w:t>:</w:t>
      </w:r>
      <w:r>
        <w:t xml:space="preserve"> KODIM 1615/ LO</w:t>
      </w:r>
      <w:r w:rsidR="00B67F21">
        <w:t xml:space="preserve"> </w:t>
      </w:r>
      <w:r>
        <w:t xml:space="preserve">TIM </w:t>
      </w:r>
    </w:p>
    <w:p w:rsidR="00E2165A" w:rsidRPr="00D666BA" w:rsidRDefault="00E2165A" w:rsidP="00E2165A">
      <w:pPr>
        <w:tabs>
          <w:tab w:val="left" w:pos="3969"/>
        </w:tabs>
        <w:rPr>
          <w:b/>
        </w:rPr>
      </w:pPr>
      <w:proofErr w:type="gramStart"/>
      <w:r w:rsidRPr="00750C90">
        <w:rPr>
          <w:rFonts w:ascii="Times New Roman" w:hAnsi="Times New Roman"/>
        </w:rPr>
        <w:t>Demikian Surat Pernyataan ini dibuat dengan sebenarnya untuk dipergunakan sebagaimana mestinya.</w:t>
      </w:r>
      <w:proofErr w:type="gramEnd"/>
    </w:p>
    <w:p w:rsidR="00E2165A" w:rsidRDefault="00E2165A" w:rsidP="00E2165A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</w:rPr>
      </w:pPr>
    </w:p>
    <w:p w:rsidR="00E2165A" w:rsidRPr="00AF5628" w:rsidRDefault="00E2165A" w:rsidP="00E2165A">
      <w:pPr>
        <w:tabs>
          <w:tab w:val="left" w:pos="1560"/>
          <w:tab w:val="left" w:pos="1843"/>
          <w:tab w:val="left" w:pos="5103"/>
          <w:tab w:val="left" w:pos="6237"/>
        </w:tabs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   Mataram, 19 November 2025</w:t>
      </w:r>
    </w:p>
    <w:p w:rsidR="00E2165A" w:rsidRPr="00A62108" w:rsidRDefault="00E2165A" w:rsidP="00E2165A">
      <w:pPr>
        <w:pStyle w:val="ListParagraph"/>
        <w:ind w:left="5040"/>
        <w:jc w:val="center"/>
        <w:rPr>
          <w:color w:val="000000"/>
        </w:rPr>
      </w:pPr>
      <w:r>
        <w:rPr>
          <w:color w:val="000000"/>
        </w:rPr>
        <w:t>INKES</w:t>
      </w:r>
      <w:r w:rsidRPr="00A62108">
        <w:rPr>
          <w:color w:val="000000"/>
        </w:rPr>
        <w:t xml:space="preserve"> Y</w:t>
      </w:r>
      <w:r>
        <w:rPr>
          <w:color w:val="000000"/>
        </w:rPr>
        <w:t>ARSI</w:t>
      </w:r>
      <w:r w:rsidRPr="00A62108">
        <w:rPr>
          <w:color w:val="000000"/>
        </w:rPr>
        <w:t xml:space="preserve"> Mataram</w:t>
      </w:r>
    </w:p>
    <w:p w:rsidR="00E2165A" w:rsidRDefault="00E2165A" w:rsidP="00E2165A">
      <w:pPr>
        <w:pStyle w:val="ListParagraph"/>
        <w:spacing w:line="276" w:lineRule="auto"/>
        <w:ind w:left="5040"/>
        <w:jc w:val="center"/>
        <w:rPr>
          <w:color w:val="000000"/>
        </w:rPr>
      </w:pPr>
      <w:r>
        <w:rPr>
          <w:color w:val="000000"/>
        </w:rPr>
        <w:t>Dekan Fakultas Ilmu Keperawatan</w:t>
      </w:r>
    </w:p>
    <w:p w:rsidR="00E2165A" w:rsidRPr="00397C6F" w:rsidRDefault="00E2165A" w:rsidP="00E2165A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2165A" w:rsidRDefault="00E2165A" w:rsidP="00E2165A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2165A" w:rsidRPr="00A62108" w:rsidRDefault="00E2165A" w:rsidP="00E2165A">
      <w:pPr>
        <w:pStyle w:val="ListParagraph"/>
        <w:spacing w:line="276" w:lineRule="auto"/>
        <w:ind w:left="5040"/>
        <w:jc w:val="center"/>
        <w:rPr>
          <w:color w:val="000000"/>
        </w:rPr>
      </w:pPr>
    </w:p>
    <w:p w:rsidR="00E2165A" w:rsidRDefault="00E2165A" w:rsidP="00E2165A">
      <w:pPr>
        <w:ind w:left="5760"/>
        <w:rPr>
          <w:rFonts w:ascii="Times New Roman" w:hAnsi="Times New Roman"/>
        </w:rPr>
      </w:pPr>
      <w:r w:rsidRPr="00DB7CDC">
        <w:rPr>
          <w:rFonts w:ascii="Times New Roman" w:hAnsi="Times New Roman"/>
          <w:u w:val="single"/>
        </w:rPr>
        <w:t>Maelina Ariyanti, S.Kep.</w:t>
      </w:r>
      <w:proofErr w:type="gramStart"/>
      <w:r w:rsidRPr="00DB7CDC">
        <w:rPr>
          <w:rFonts w:ascii="Times New Roman" w:hAnsi="Times New Roman"/>
          <w:u w:val="single"/>
        </w:rPr>
        <w:t>,Ners</w:t>
      </w:r>
      <w:proofErr w:type="gramEnd"/>
      <w:r w:rsidRPr="00DB7CDC">
        <w:rPr>
          <w:rFonts w:ascii="Times New Roman" w:hAnsi="Times New Roman"/>
          <w:u w:val="single"/>
        </w:rPr>
        <w:t>.,M.Ke</w:t>
      </w:r>
      <w:r w:rsidRPr="00691607">
        <w:t>p</w:t>
      </w:r>
    </w:p>
    <w:p w:rsidR="00E2165A" w:rsidRDefault="00E2165A" w:rsidP="00E2165A">
      <w:pPr>
        <w:ind w:left="57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</w:t>
      </w:r>
      <w:proofErr w:type="gramStart"/>
      <w:r>
        <w:rPr>
          <w:rFonts w:ascii="Times New Roman" w:hAnsi="Times New Roman"/>
        </w:rPr>
        <w:t>NIK.</w:t>
      </w:r>
      <w:proofErr w:type="gramEnd"/>
      <w:r>
        <w:rPr>
          <w:rFonts w:ascii="Times New Roman" w:hAnsi="Times New Roman"/>
        </w:rPr>
        <w:t xml:space="preserve"> 3040748</w:t>
      </w:r>
    </w:p>
    <w:p w:rsidR="00E2165A" w:rsidRDefault="00E2165A" w:rsidP="00E2165A">
      <w:pPr>
        <w:ind w:left="5760" w:firstLine="720"/>
        <w:rPr>
          <w:rFonts w:ascii="Times New Roman" w:hAnsi="Times New Roman"/>
        </w:rPr>
      </w:pPr>
    </w:p>
    <w:p w:rsidR="00E2165A" w:rsidRPr="00EE1598" w:rsidRDefault="00E2165A" w:rsidP="00E2165A">
      <w:pPr>
        <w:tabs>
          <w:tab w:val="left" w:pos="4170"/>
        </w:tabs>
      </w:pPr>
    </w:p>
    <w:p w:rsidR="00E2165A" w:rsidRPr="00E2165A" w:rsidRDefault="00E2165A" w:rsidP="00E2165A">
      <w:pPr>
        <w:tabs>
          <w:tab w:val="left" w:pos="1048"/>
        </w:tabs>
      </w:pPr>
    </w:p>
    <w:sectPr w:rsidR="00E2165A" w:rsidRPr="00E2165A" w:rsidSect="00601B94">
      <w:pgSz w:w="11906" w:h="16838" w:code="9"/>
      <w:pgMar w:top="737" w:right="709" w:bottom="96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06BE9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E95C53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103C130D"/>
    <w:multiLevelType w:val="hybridMultilevel"/>
    <w:tmpl w:val="89C6F97A"/>
    <w:lvl w:ilvl="0" w:tplc="42BEBE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526A63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1F3E4B9B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8D41993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B20309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E3E4001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907C7D"/>
    <w:multiLevelType w:val="hybridMultilevel"/>
    <w:tmpl w:val="27BCC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F501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A6D2839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3C1538A1"/>
    <w:multiLevelType w:val="hybridMultilevel"/>
    <w:tmpl w:val="060A1E04"/>
    <w:lvl w:ilvl="0" w:tplc="EBDE53CC">
      <w:start w:val="1"/>
      <w:numFmt w:val="decimal"/>
      <w:lvlText w:val="%1."/>
      <w:lvlJc w:val="left"/>
      <w:pPr>
        <w:ind w:left="1440" w:hanging="360"/>
      </w:pPr>
      <w:rPr>
        <w:rFonts w:ascii="Calibri" w:eastAsia="Calibri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CE0135F"/>
    <w:multiLevelType w:val="hybridMultilevel"/>
    <w:tmpl w:val="BF2EFE36"/>
    <w:lvl w:ilvl="0" w:tplc="FD983C7A">
      <w:start w:val="1"/>
      <w:numFmt w:val="decimal"/>
      <w:lvlText w:val="%1"/>
      <w:lvlJc w:val="left"/>
      <w:pPr>
        <w:ind w:left="1440" w:hanging="360"/>
      </w:pPr>
      <w:rPr>
        <w:rFonts w:ascii="Calibri" w:eastAsia="Calibri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061005D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7525458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CA9416C"/>
    <w:multiLevelType w:val="hybridMultilevel"/>
    <w:tmpl w:val="79D08008"/>
    <w:lvl w:ilvl="0" w:tplc="530A1C98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E5140F6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F2F1070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591522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69974C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57483155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A5B169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BED5C1F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9F028C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D5C4B28"/>
    <w:multiLevelType w:val="hybridMultilevel"/>
    <w:tmpl w:val="6D20FC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6D65EA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7CC3961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A952DDA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CC17603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01B0E78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23067BB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285374E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7A2507D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7C05706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81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530" w:hanging="360"/>
      </w:pPr>
    </w:lvl>
    <w:lvl w:ilvl="2" w:tplc="0809001B">
      <w:start w:val="1"/>
      <w:numFmt w:val="lowerRoman"/>
      <w:lvlText w:val="%3."/>
      <w:lvlJc w:val="right"/>
      <w:pPr>
        <w:ind w:left="2250" w:hanging="180"/>
      </w:pPr>
    </w:lvl>
    <w:lvl w:ilvl="3" w:tplc="0809000F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>
    <w:nsid w:val="7AA27976"/>
    <w:multiLevelType w:val="hybridMultilevel"/>
    <w:tmpl w:val="060A1E04"/>
    <w:lvl w:ilvl="0" w:tplc="EBDE53CC">
      <w:start w:val="1"/>
      <w:numFmt w:val="decimal"/>
      <w:lvlText w:val="%1."/>
      <w:lvlJc w:val="left"/>
      <w:pPr>
        <w:ind w:left="1440" w:hanging="360"/>
      </w:pPr>
      <w:rPr>
        <w:rFonts w:ascii="Calibri" w:eastAsia="Calibri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E060E23"/>
    <w:multiLevelType w:val="hybridMultilevel"/>
    <w:tmpl w:val="0ED2F4C2"/>
    <w:lvl w:ilvl="0" w:tplc="3DD8EC8E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23"/>
  </w:num>
  <w:num w:numId="3">
    <w:abstractNumId w:val="15"/>
  </w:num>
  <w:num w:numId="4">
    <w:abstractNumId w:val="28"/>
  </w:num>
  <w:num w:numId="5">
    <w:abstractNumId w:val="8"/>
  </w:num>
  <w:num w:numId="6">
    <w:abstractNumId w:val="24"/>
  </w:num>
  <w:num w:numId="7">
    <w:abstractNumId w:val="14"/>
  </w:num>
  <w:num w:numId="8">
    <w:abstractNumId w:val="21"/>
  </w:num>
  <w:num w:numId="9">
    <w:abstractNumId w:val="32"/>
  </w:num>
  <w:num w:numId="10">
    <w:abstractNumId w:val="5"/>
  </w:num>
  <w:num w:numId="11">
    <w:abstractNumId w:val="25"/>
  </w:num>
  <w:num w:numId="12">
    <w:abstractNumId w:val="16"/>
  </w:num>
  <w:num w:numId="13">
    <w:abstractNumId w:val="7"/>
  </w:num>
  <w:num w:numId="14">
    <w:abstractNumId w:val="9"/>
  </w:num>
  <w:num w:numId="15">
    <w:abstractNumId w:val="17"/>
  </w:num>
  <w:num w:numId="16">
    <w:abstractNumId w:val="4"/>
  </w:num>
  <w:num w:numId="17">
    <w:abstractNumId w:val="22"/>
  </w:num>
  <w:num w:numId="18">
    <w:abstractNumId w:val="35"/>
  </w:num>
  <w:num w:numId="19">
    <w:abstractNumId w:val="0"/>
  </w:num>
  <w:num w:numId="20">
    <w:abstractNumId w:val="29"/>
  </w:num>
  <w:num w:numId="21">
    <w:abstractNumId w:val="31"/>
  </w:num>
  <w:num w:numId="22">
    <w:abstractNumId w:val="30"/>
  </w:num>
  <w:num w:numId="23">
    <w:abstractNumId w:val="20"/>
  </w:num>
  <w:num w:numId="24">
    <w:abstractNumId w:val="27"/>
  </w:num>
  <w:num w:numId="25">
    <w:abstractNumId w:val="12"/>
  </w:num>
  <w:num w:numId="26">
    <w:abstractNumId w:val="18"/>
  </w:num>
  <w:num w:numId="27">
    <w:abstractNumId w:val="6"/>
  </w:num>
  <w:num w:numId="28">
    <w:abstractNumId w:val="26"/>
  </w:num>
  <w:num w:numId="29">
    <w:abstractNumId w:val="10"/>
  </w:num>
  <w:num w:numId="30">
    <w:abstractNumId w:val="34"/>
  </w:num>
  <w:num w:numId="31">
    <w:abstractNumId w:val="11"/>
  </w:num>
  <w:num w:numId="32">
    <w:abstractNumId w:val="33"/>
  </w:num>
  <w:num w:numId="33">
    <w:abstractNumId w:val="19"/>
  </w:num>
  <w:num w:numId="34">
    <w:abstractNumId w:val="13"/>
  </w:num>
  <w:num w:numId="35">
    <w:abstractNumId w:val="1"/>
  </w:num>
  <w:num w:numId="3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attachedTemplate r:id="rId1"/>
  <w:defaultTabStop w:val="720"/>
  <w:characterSpacingControl w:val="doNotCompress"/>
  <w:compat/>
  <w:rsids>
    <w:rsidRoot w:val="00601B94"/>
    <w:rsid w:val="00000837"/>
    <w:rsid w:val="000042BF"/>
    <w:rsid w:val="00011E89"/>
    <w:rsid w:val="00012589"/>
    <w:rsid w:val="000127E6"/>
    <w:rsid w:val="00013491"/>
    <w:rsid w:val="000141AD"/>
    <w:rsid w:val="00014376"/>
    <w:rsid w:val="00017C7A"/>
    <w:rsid w:val="000201EE"/>
    <w:rsid w:val="00020946"/>
    <w:rsid w:val="000209EA"/>
    <w:rsid w:val="00021F7F"/>
    <w:rsid w:val="00027805"/>
    <w:rsid w:val="00032909"/>
    <w:rsid w:val="000347DD"/>
    <w:rsid w:val="00041DDD"/>
    <w:rsid w:val="00042D91"/>
    <w:rsid w:val="000435FB"/>
    <w:rsid w:val="00046EB9"/>
    <w:rsid w:val="000515D8"/>
    <w:rsid w:val="00052008"/>
    <w:rsid w:val="00062568"/>
    <w:rsid w:val="00065527"/>
    <w:rsid w:val="00065553"/>
    <w:rsid w:val="000658ED"/>
    <w:rsid w:val="000661AB"/>
    <w:rsid w:val="0006731F"/>
    <w:rsid w:val="000701B4"/>
    <w:rsid w:val="00072EDE"/>
    <w:rsid w:val="0008090C"/>
    <w:rsid w:val="0008302E"/>
    <w:rsid w:val="000844BA"/>
    <w:rsid w:val="00095042"/>
    <w:rsid w:val="000A101B"/>
    <w:rsid w:val="000A126C"/>
    <w:rsid w:val="000A1694"/>
    <w:rsid w:val="000A2789"/>
    <w:rsid w:val="000A58C3"/>
    <w:rsid w:val="000A6FB5"/>
    <w:rsid w:val="000A7138"/>
    <w:rsid w:val="000B2637"/>
    <w:rsid w:val="000B59E4"/>
    <w:rsid w:val="000B7E9B"/>
    <w:rsid w:val="000C0868"/>
    <w:rsid w:val="000C5517"/>
    <w:rsid w:val="000C6275"/>
    <w:rsid w:val="000C6358"/>
    <w:rsid w:val="000C6A24"/>
    <w:rsid w:val="000D3F68"/>
    <w:rsid w:val="000F5925"/>
    <w:rsid w:val="00100B11"/>
    <w:rsid w:val="00101381"/>
    <w:rsid w:val="001107F6"/>
    <w:rsid w:val="00116DB6"/>
    <w:rsid w:val="001266ED"/>
    <w:rsid w:val="00126837"/>
    <w:rsid w:val="00132407"/>
    <w:rsid w:val="00137D10"/>
    <w:rsid w:val="00141A6A"/>
    <w:rsid w:val="00146755"/>
    <w:rsid w:val="00150967"/>
    <w:rsid w:val="00150E9B"/>
    <w:rsid w:val="001514C5"/>
    <w:rsid w:val="00156BFA"/>
    <w:rsid w:val="00156E47"/>
    <w:rsid w:val="00161248"/>
    <w:rsid w:val="001616E1"/>
    <w:rsid w:val="00163899"/>
    <w:rsid w:val="00164D1F"/>
    <w:rsid w:val="00165381"/>
    <w:rsid w:val="00166683"/>
    <w:rsid w:val="00167DD5"/>
    <w:rsid w:val="001701F2"/>
    <w:rsid w:val="00172776"/>
    <w:rsid w:val="00172A97"/>
    <w:rsid w:val="00175202"/>
    <w:rsid w:val="00175244"/>
    <w:rsid w:val="001776CF"/>
    <w:rsid w:val="001819B3"/>
    <w:rsid w:val="00181B9B"/>
    <w:rsid w:val="001904AD"/>
    <w:rsid w:val="0019061F"/>
    <w:rsid w:val="00190EC8"/>
    <w:rsid w:val="00193FC6"/>
    <w:rsid w:val="00194CAD"/>
    <w:rsid w:val="001A0834"/>
    <w:rsid w:val="001A16B3"/>
    <w:rsid w:val="001A710F"/>
    <w:rsid w:val="001A786F"/>
    <w:rsid w:val="001C1C15"/>
    <w:rsid w:val="001C7196"/>
    <w:rsid w:val="001D280A"/>
    <w:rsid w:val="001D52B7"/>
    <w:rsid w:val="001E7EF6"/>
    <w:rsid w:val="00201C76"/>
    <w:rsid w:val="00204AD1"/>
    <w:rsid w:val="0021698E"/>
    <w:rsid w:val="0022286C"/>
    <w:rsid w:val="002234CC"/>
    <w:rsid w:val="002245C5"/>
    <w:rsid w:val="002334D7"/>
    <w:rsid w:val="00236458"/>
    <w:rsid w:val="00242A08"/>
    <w:rsid w:val="0024588D"/>
    <w:rsid w:val="00246052"/>
    <w:rsid w:val="00246385"/>
    <w:rsid w:val="00246419"/>
    <w:rsid w:val="0025434E"/>
    <w:rsid w:val="00260690"/>
    <w:rsid w:val="002648E5"/>
    <w:rsid w:val="002707F3"/>
    <w:rsid w:val="002726A8"/>
    <w:rsid w:val="0027495A"/>
    <w:rsid w:val="00275D9D"/>
    <w:rsid w:val="0027698A"/>
    <w:rsid w:val="0028172B"/>
    <w:rsid w:val="00285548"/>
    <w:rsid w:val="00293E6C"/>
    <w:rsid w:val="002956E8"/>
    <w:rsid w:val="00297CC4"/>
    <w:rsid w:val="002A45BA"/>
    <w:rsid w:val="002A66BD"/>
    <w:rsid w:val="002A68B5"/>
    <w:rsid w:val="002A68B7"/>
    <w:rsid w:val="002B0285"/>
    <w:rsid w:val="002B05F0"/>
    <w:rsid w:val="002B14F8"/>
    <w:rsid w:val="002B24EC"/>
    <w:rsid w:val="002B5DF3"/>
    <w:rsid w:val="002C4EB4"/>
    <w:rsid w:val="002C6D2C"/>
    <w:rsid w:val="002D0F1A"/>
    <w:rsid w:val="002E7500"/>
    <w:rsid w:val="002F38F2"/>
    <w:rsid w:val="00301191"/>
    <w:rsid w:val="003011DD"/>
    <w:rsid w:val="00301990"/>
    <w:rsid w:val="00301CAA"/>
    <w:rsid w:val="003067B3"/>
    <w:rsid w:val="00314C50"/>
    <w:rsid w:val="0031546F"/>
    <w:rsid w:val="0031648E"/>
    <w:rsid w:val="00326DF6"/>
    <w:rsid w:val="00332149"/>
    <w:rsid w:val="00341658"/>
    <w:rsid w:val="0034193D"/>
    <w:rsid w:val="00344116"/>
    <w:rsid w:val="0034541C"/>
    <w:rsid w:val="00347BC4"/>
    <w:rsid w:val="0035015B"/>
    <w:rsid w:val="00351FFC"/>
    <w:rsid w:val="00352673"/>
    <w:rsid w:val="003556D2"/>
    <w:rsid w:val="003569A2"/>
    <w:rsid w:val="0036165B"/>
    <w:rsid w:val="003706C5"/>
    <w:rsid w:val="00370B45"/>
    <w:rsid w:val="003738A1"/>
    <w:rsid w:val="003811FD"/>
    <w:rsid w:val="00383DE4"/>
    <w:rsid w:val="00396F9A"/>
    <w:rsid w:val="00397C6F"/>
    <w:rsid w:val="003A2AE2"/>
    <w:rsid w:val="003A2C51"/>
    <w:rsid w:val="003B16EE"/>
    <w:rsid w:val="003B4D88"/>
    <w:rsid w:val="003C40D0"/>
    <w:rsid w:val="003C5C2D"/>
    <w:rsid w:val="003C7AF5"/>
    <w:rsid w:val="003C7CF0"/>
    <w:rsid w:val="003D188B"/>
    <w:rsid w:val="003D3986"/>
    <w:rsid w:val="003D5862"/>
    <w:rsid w:val="003E221B"/>
    <w:rsid w:val="003E4745"/>
    <w:rsid w:val="003E4DAC"/>
    <w:rsid w:val="003E5513"/>
    <w:rsid w:val="003E6ACF"/>
    <w:rsid w:val="003F4050"/>
    <w:rsid w:val="003F510E"/>
    <w:rsid w:val="003F6BD5"/>
    <w:rsid w:val="0040043C"/>
    <w:rsid w:val="004069E9"/>
    <w:rsid w:val="00410D38"/>
    <w:rsid w:val="00411FA3"/>
    <w:rsid w:val="00413E93"/>
    <w:rsid w:val="0041559F"/>
    <w:rsid w:val="0041616A"/>
    <w:rsid w:val="00421234"/>
    <w:rsid w:val="00422626"/>
    <w:rsid w:val="00422CF7"/>
    <w:rsid w:val="00431C5E"/>
    <w:rsid w:val="00435287"/>
    <w:rsid w:val="0044019F"/>
    <w:rsid w:val="004406E5"/>
    <w:rsid w:val="00440C79"/>
    <w:rsid w:val="0044106E"/>
    <w:rsid w:val="0044198E"/>
    <w:rsid w:val="0044204F"/>
    <w:rsid w:val="00445023"/>
    <w:rsid w:val="0044733F"/>
    <w:rsid w:val="00451757"/>
    <w:rsid w:val="00453117"/>
    <w:rsid w:val="004621C4"/>
    <w:rsid w:val="00462490"/>
    <w:rsid w:val="0046631D"/>
    <w:rsid w:val="00471478"/>
    <w:rsid w:val="0047524A"/>
    <w:rsid w:val="00480293"/>
    <w:rsid w:val="00480C00"/>
    <w:rsid w:val="00481763"/>
    <w:rsid w:val="00482A19"/>
    <w:rsid w:val="00484153"/>
    <w:rsid w:val="004842E4"/>
    <w:rsid w:val="00484624"/>
    <w:rsid w:val="00485023"/>
    <w:rsid w:val="00486E33"/>
    <w:rsid w:val="004875BE"/>
    <w:rsid w:val="00492E69"/>
    <w:rsid w:val="00494758"/>
    <w:rsid w:val="00494A55"/>
    <w:rsid w:val="0049623A"/>
    <w:rsid w:val="004A6D05"/>
    <w:rsid w:val="004A6FEF"/>
    <w:rsid w:val="004B1BE2"/>
    <w:rsid w:val="004B2360"/>
    <w:rsid w:val="004D006E"/>
    <w:rsid w:val="004D3660"/>
    <w:rsid w:val="004E292B"/>
    <w:rsid w:val="004E59D7"/>
    <w:rsid w:val="004E5FCA"/>
    <w:rsid w:val="004E7C0F"/>
    <w:rsid w:val="004F2567"/>
    <w:rsid w:val="004F5257"/>
    <w:rsid w:val="004F7AD6"/>
    <w:rsid w:val="004F7E2B"/>
    <w:rsid w:val="00500E1A"/>
    <w:rsid w:val="00503BD5"/>
    <w:rsid w:val="00504B9F"/>
    <w:rsid w:val="00510DDC"/>
    <w:rsid w:val="0051222C"/>
    <w:rsid w:val="00512A88"/>
    <w:rsid w:val="00516276"/>
    <w:rsid w:val="00526752"/>
    <w:rsid w:val="005312E7"/>
    <w:rsid w:val="0053186D"/>
    <w:rsid w:val="00535B64"/>
    <w:rsid w:val="0054380B"/>
    <w:rsid w:val="00543DEA"/>
    <w:rsid w:val="0054435B"/>
    <w:rsid w:val="00555DE9"/>
    <w:rsid w:val="00562266"/>
    <w:rsid w:val="00566429"/>
    <w:rsid w:val="005678C1"/>
    <w:rsid w:val="00575F76"/>
    <w:rsid w:val="005764FA"/>
    <w:rsid w:val="00582ABE"/>
    <w:rsid w:val="00582ED1"/>
    <w:rsid w:val="00584ED7"/>
    <w:rsid w:val="005850E6"/>
    <w:rsid w:val="00595152"/>
    <w:rsid w:val="005A12FB"/>
    <w:rsid w:val="005A374B"/>
    <w:rsid w:val="005A3908"/>
    <w:rsid w:val="005A5181"/>
    <w:rsid w:val="005A6FC6"/>
    <w:rsid w:val="005B170F"/>
    <w:rsid w:val="005B1EBB"/>
    <w:rsid w:val="005B382C"/>
    <w:rsid w:val="005B3B49"/>
    <w:rsid w:val="005B51ED"/>
    <w:rsid w:val="005B5DD7"/>
    <w:rsid w:val="005B6AE8"/>
    <w:rsid w:val="005C297D"/>
    <w:rsid w:val="005C6308"/>
    <w:rsid w:val="005D08D5"/>
    <w:rsid w:val="005D66D4"/>
    <w:rsid w:val="005D6CE2"/>
    <w:rsid w:val="005D72A3"/>
    <w:rsid w:val="005D7323"/>
    <w:rsid w:val="005E0FA6"/>
    <w:rsid w:val="005E4D9A"/>
    <w:rsid w:val="005E5E24"/>
    <w:rsid w:val="005F2464"/>
    <w:rsid w:val="005F2840"/>
    <w:rsid w:val="005F4642"/>
    <w:rsid w:val="005F489A"/>
    <w:rsid w:val="005F51FC"/>
    <w:rsid w:val="00601B94"/>
    <w:rsid w:val="00612052"/>
    <w:rsid w:val="00612613"/>
    <w:rsid w:val="0061647D"/>
    <w:rsid w:val="00616528"/>
    <w:rsid w:val="00617CC8"/>
    <w:rsid w:val="00620786"/>
    <w:rsid w:val="006214B5"/>
    <w:rsid w:val="00625136"/>
    <w:rsid w:val="0062532A"/>
    <w:rsid w:val="00626D5B"/>
    <w:rsid w:val="006279F9"/>
    <w:rsid w:val="00632A5C"/>
    <w:rsid w:val="00632B41"/>
    <w:rsid w:val="006343D4"/>
    <w:rsid w:val="0063629C"/>
    <w:rsid w:val="00636A82"/>
    <w:rsid w:val="00644B92"/>
    <w:rsid w:val="00645E50"/>
    <w:rsid w:val="00650E57"/>
    <w:rsid w:val="006521F2"/>
    <w:rsid w:val="00653ACA"/>
    <w:rsid w:val="00654A19"/>
    <w:rsid w:val="00654B07"/>
    <w:rsid w:val="0065502F"/>
    <w:rsid w:val="00655A71"/>
    <w:rsid w:val="0065660C"/>
    <w:rsid w:val="00662689"/>
    <w:rsid w:val="0067162E"/>
    <w:rsid w:val="00673A6D"/>
    <w:rsid w:val="00676760"/>
    <w:rsid w:val="00676E73"/>
    <w:rsid w:val="00680492"/>
    <w:rsid w:val="00680850"/>
    <w:rsid w:val="006815FD"/>
    <w:rsid w:val="00684F25"/>
    <w:rsid w:val="006911B9"/>
    <w:rsid w:val="00691607"/>
    <w:rsid w:val="00693062"/>
    <w:rsid w:val="006A352E"/>
    <w:rsid w:val="006B74CA"/>
    <w:rsid w:val="006C0C20"/>
    <w:rsid w:val="006C1EE6"/>
    <w:rsid w:val="006C63C9"/>
    <w:rsid w:val="006D44AE"/>
    <w:rsid w:val="006E5F14"/>
    <w:rsid w:val="006E60EA"/>
    <w:rsid w:val="006E792C"/>
    <w:rsid w:val="006F3C77"/>
    <w:rsid w:val="006F621D"/>
    <w:rsid w:val="00701047"/>
    <w:rsid w:val="0070693D"/>
    <w:rsid w:val="0071231A"/>
    <w:rsid w:val="00715840"/>
    <w:rsid w:val="0072327D"/>
    <w:rsid w:val="007236DA"/>
    <w:rsid w:val="00723AE2"/>
    <w:rsid w:val="00734207"/>
    <w:rsid w:val="00735EC9"/>
    <w:rsid w:val="007468FB"/>
    <w:rsid w:val="0075051A"/>
    <w:rsid w:val="00754FFA"/>
    <w:rsid w:val="00755192"/>
    <w:rsid w:val="007618EF"/>
    <w:rsid w:val="007624FF"/>
    <w:rsid w:val="00763DE7"/>
    <w:rsid w:val="00764AA0"/>
    <w:rsid w:val="00765636"/>
    <w:rsid w:val="0076572F"/>
    <w:rsid w:val="00766098"/>
    <w:rsid w:val="0076782D"/>
    <w:rsid w:val="00770C05"/>
    <w:rsid w:val="007754D0"/>
    <w:rsid w:val="007768D6"/>
    <w:rsid w:val="00777152"/>
    <w:rsid w:val="007857C0"/>
    <w:rsid w:val="007912E0"/>
    <w:rsid w:val="00793F3A"/>
    <w:rsid w:val="0079455F"/>
    <w:rsid w:val="00795AF3"/>
    <w:rsid w:val="007961BC"/>
    <w:rsid w:val="00796D0D"/>
    <w:rsid w:val="007A0442"/>
    <w:rsid w:val="007A0814"/>
    <w:rsid w:val="007A2716"/>
    <w:rsid w:val="007A51B6"/>
    <w:rsid w:val="007A7681"/>
    <w:rsid w:val="007B0846"/>
    <w:rsid w:val="007B30A0"/>
    <w:rsid w:val="007B62BB"/>
    <w:rsid w:val="007B7F44"/>
    <w:rsid w:val="007C6120"/>
    <w:rsid w:val="007D2093"/>
    <w:rsid w:val="007E3C96"/>
    <w:rsid w:val="007E5E51"/>
    <w:rsid w:val="007E64CE"/>
    <w:rsid w:val="007F1DBC"/>
    <w:rsid w:val="007F2114"/>
    <w:rsid w:val="007F3F9A"/>
    <w:rsid w:val="007F4577"/>
    <w:rsid w:val="007F65C0"/>
    <w:rsid w:val="00814FB4"/>
    <w:rsid w:val="00817DB2"/>
    <w:rsid w:val="0082037B"/>
    <w:rsid w:val="00821B88"/>
    <w:rsid w:val="00821D74"/>
    <w:rsid w:val="00825D79"/>
    <w:rsid w:val="00826490"/>
    <w:rsid w:val="00826DE2"/>
    <w:rsid w:val="00831B3F"/>
    <w:rsid w:val="00835651"/>
    <w:rsid w:val="00835C9A"/>
    <w:rsid w:val="008429D9"/>
    <w:rsid w:val="00844482"/>
    <w:rsid w:val="00846931"/>
    <w:rsid w:val="00846F6C"/>
    <w:rsid w:val="008570B6"/>
    <w:rsid w:val="00865EC4"/>
    <w:rsid w:val="00866A3A"/>
    <w:rsid w:val="0087156F"/>
    <w:rsid w:val="00873E70"/>
    <w:rsid w:val="008753EE"/>
    <w:rsid w:val="00875F40"/>
    <w:rsid w:val="00876F12"/>
    <w:rsid w:val="0087768D"/>
    <w:rsid w:val="00877A2F"/>
    <w:rsid w:val="008805F3"/>
    <w:rsid w:val="00880C9B"/>
    <w:rsid w:val="00890C3F"/>
    <w:rsid w:val="00893122"/>
    <w:rsid w:val="0089486F"/>
    <w:rsid w:val="008952B3"/>
    <w:rsid w:val="00895345"/>
    <w:rsid w:val="008A03E8"/>
    <w:rsid w:val="008A1C8F"/>
    <w:rsid w:val="008C4896"/>
    <w:rsid w:val="008C507B"/>
    <w:rsid w:val="008C7B7A"/>
    <w:rsid w:val="008C7DDB"/>
    <w:rsid w:val="008D243D"/>
    <w:rsid w:val="008D4489"/>
    <w:rsid w:val="008E22FE"/>
    <w:rsid w:val="008E56EB"/>
    <w:rsid w:val="008F50EE"/>
    <w:rsid w:val="009071EF"/>
    <w:rsid w:val="0091445D"/>
    <w:rsid w:val="00917819"/>
    <w:rsid w:val="00922B4B"/>
    <w:rsid w:val="00924EED"/>
    <w:rsid w:val="009267E3"/>
    <w:rsid w:val="0093728C"/>
    <w:rsid w:val="00937912"/>
    <w:rsid w:val="009400D2"/>
    <w:rsid w:val="009422A3"/>
    <w:rsid w:val="0095764B"/>
    <w:rsid w:val="0096153C"/>
    <w:rsid w:val="009628E4"/>
    <w:rsid w:val="00963788"/>
    <w:rsid w:val="009647BC"/>
    <w:rsid w:val="009654AF"/>
    <w:rsid w:val="0097107F"/>
    <w:rsid w:val="00971C65"/>
    <w:rsid w:val="00972156"/>
    <w:rsid w:val="009752DD"/>
    <w:rsid w:val="00975B9B"/>
    <w:rsid w:val="009766A1"/>
    <w:rsid w:val="009812EE"/>
    <w:rsid w:val="00993649"/>
    <w:rsid w:val="0099756D"/>
    <w:rsid w:val="009A13A3"/>
    <w:rsid w:val="009A35E5"/>
    <w:rsid w:val="009A5AFD"/>
    <w:rsid w:val="009A7663"/>
    <w:rsid w:val="009B0812"/>
    <w:rsid w:val="009B203A"/>
    <w:rsid w:val="009B42B2"/>
    <w:rsid w:val="009B728F"/>
    <w:rsid w:val="009C4D1C"/>
    <w:rsid w:val="009D185B"/>
    <w:rsid w:val="009D2117"/>
    <w:rsid w:val="009D4631"/>
    <w:rsid w:val="009D5FA3"/>
    <w:rsid w:val="009D70D9"/>
    <w:rsid w:val="009D73FD"/>
    <w:rsid w:val="009E0318"/>
    <w:rsid w:val="009E1ECF"/>
    <w:rsid w:val="009E458F"/>
    <w:rsid w:val="009E46FB"/>
    <w:rsid w:val="009E799D"/>
    <w:rsid w:val="009F0D2E"/>
    <w:rsid w:val="009F55C2"/>
    <w:rsid w:val="00A01DFC"/>
    <w:rsid w:val="00A056A4"/>
    <w:rsid w:val="00A1156C"/>
    <w:rsid w:val="00A118D1"/>
    <w:rsid w:val="00A25A3B"/>
    <w:rsid w:val="00A34C95"/>
    <w:rsid w:val="00A4073C"/>
    <w:rsid w:val="00A421BC"/>
    <w:rsid w:val="00A43A3E"/>
    <w:rsid w:val="00A51146"/>
    <w:rsid w:val="00A5552D"/>
    <w:rsid w:val="00A60CA9"/>
    <w:rsid w:val="00A7085D"/>
    <w:rsid w:val="00A71554"/>
    <w:rsid w:val="00A746AE"/>
    <w:rsid w:val="00A747B3"/>
    <w:rsid w:val="00A7594A"/>
    <w:rsid w:val="00A8092C"/>
    <w:rsid w:val="00A80D69"/>
    <w:rsid w:val="00A8214C"/>
    <w:rsid w:val="00A85430"/>
    <w:rsid w:val="00A86B5B"/>
    <w:rsid w:val="00A91D50"/>
    <w:rsid w:val="00A921D9"/>
    <w:rsid w:val="00A93C12"/>
    <w:rsid w:val="00A95B8E"/>
    <w:rsid w:val="00AA1671"/>
    <w:rsid w:val="00AA1980"/>
    <w:rsid w:val="00AA2DD3"/>
    <w:rsid w:val="00AA4095"/>
    <w:rsid w:val="00AA43B5"/>
    <w:rsid w:val="00AA6859"/>
    <w:rsid w:val="00AA7255"/>
    <w:rsid w:val="00AB4BB7"/>
    <w:rsid w:val="00AC2F30"/>
    <w:rsid w:val="00AC4BB9"/>
    <w:rsid w:val="00AD39E5"/>
    <w:rsid w:val="00AD78B1"/>
    <w:rsid w:val="00AE372E"/>
    <w:rsid w:val="00AF7DD5"/>
    <w:rsid w:val="00B124F0"/>
    <w:rsid w:val="00B15EE5"/>
    <w:rsid w:val="00B1755D"/>
    <w:rsid w:val="00B216B9"/>
    <w:rsid w:val="00B2639B"/>
    <w:rsid w:val="00B307DE"/>
    <w:rsid w:val="00B34AF3"/>
    <w:rsid w:val="00B35CAD"/>
    <w:rsid w:val="00B36D0D"/>
    <w:rsid w:val="00B45CF8"/>
    <w:rsid w:val="00B461DE"/>
    <w:rsid w:val="00B46D0B"/>
    <w:rsid w:val="00B506BE"/>
    <w:rsid w:val="00B50AF7"/>
    <w:rsid w:val="00B53A8C"/>
    <w:rsid w:val="00B600ED"/>
    <w:rsid w:val="00B610DF"/>
    <w:rsid w:val="00B651BE"/>
    <w:rsid w:val="00B66A50"/>
    <w:rsid w:val="00B67F21"/>
    <w:rsid w:val="00B70531"/>
    <w:rsid w:val="00B70DC5"/>
    <w:rsid w:val="00B75AB4"/>
    <w:rsid w:val="00B81B08"/>
    <w:rsid w:val="00B82CEE"/>
    <w:rsid w:val="00B847EA"/>
    <w:rsid w:val="00B90BA0"/>
    <w:rsid w:val="00B9215D"/>
    <w:rsid w:val="00B92939"/>
    <w:rsid w:val="00B97ACB"/>
    <w:rsid w:val="00B97BA4"/>
    <w:rsid w:val="00BA0948"/>
    <w:rsid w:val="00BA1F44"/>
    <w:rsid w:val="00BA5F4D"/>
    <w:rsid w:val="00BB394D"/>
    <w:rsid w:val="00BB5172"/>
    <w:rsid w:val="00BB5534"/>
    <w:rsid w:val="00BB6216"/>
    <w:rsid w:val="00BC1050"/>
    <w:rsid w:val="00BD3749"/>
    <w:rsid w:val="00BD5021"/>
    <w:rsid w:val="00BD5463"/>
    <w:rsid w:val="00BE136C"/>
    <w:rsid w:val="00BE2599"/>
    <w:rsid w:val="00BE70DB"/>
    <w:rsid w:val="00BF334B"/>
    <w:rsid w:val="00BF701B"/>
    <w:rsid w:val="00C04E63"/>
    <w:rsid w:val="00C13DAE"/>
    <w:rsid w:val="00C2224B"/>
    <w:rsid w:val="00C231A9"/>
    <w:rsid w:val="00C245A3"/>
    <w:rsid w:val="00C24BFB"/>
    <w:rsid w:val="00C24EF2"/>
    <w:rsid w:val="00C40AC8"/>
    <w:rsid w:val="00C40DD5"/>
    <w:rsid w:val="00C47A13"/>
    <w:rsid w:val="00C5138B"/>
    <w:rsid w:val="00C51C3D"/>
    <w:rsid w:val="00C57E76"/>
    <w:rsid w:val="00C612DC"/>
    <w:rsid w:val="00C63A10"/>
    <w:rsid w:val="00C640FC"/>
    <w:rsid w:val="00C65370"/>
    <w:rsid w:val="00C713E1"/>
    <w:rsid w:val="00C74984"/>
    <w:rsid w:val="00C838D6"/>
    <w:rsid w:val="00C83BF5"/>
    <w:rsid w:val="00C85793"/>
    <w:rsid w:val="00C87264"/>
    <w:rsid w:val="00C8772E"/>
    <w:rsid w:val="00C90200"/>
    <w:rsid w:val="00C91A2E"/>
    <w:rsid w:val="00C9219C"/>
    <w:rsid w:val="00CA18FA"/>
    <w:rsid w:val="00CA1D39"/>
    <w:rsid w:val="00CA6441"/>
    <w:rsid w:val="00CA7A95"/>
    <w:rsid w:val="00CB33E9"/>
    <w:rsid w:val="00CB69F3"/>
    <w:rsid w:val="00CB6C3B"/>
    <w:rsid w:val="00CC1152"/>
    <w:rsid w:val="00CC55E4"/>
    <w:rsid w:val="00CC7325"/>
    <w:rsid w:val="00CD7902"/>
    <w:rsid w:val="00CE2411"/>
    <w:rsid w:val="00CE5C3F"/>
    <w:rsid w:val="00CE648C"/>
    <w:rsid w:val="00CF24A7"/>
    <w:rsid w:val="00CF4048"/>
    <w:rsid w:val="00CF4605"/>
    <w:rsid w:val="00CF7A60"/>
    <w:rsid w:val="00D00AB9"/>
    <w:rsid w:val="00D06C5A"/>
    <w:rsid w:val="00D12D09"/>
    <w:rsid w:val="00D12EB2"/>
    <w:rsid w:val="00D15768"/>
    <w:rsid w:val="00D2357A"/>
    <w:rsid w:val="00D241B7"/>
    <w:rsid w:val="00D25932"/>
    <w:rsid w:val="00D2593E"/>
    <w:rsid w:val="00D352F0"/>
    <w:rsid w:val="00D40316"/>
    <w:rsid w:val="00D44582"/>
    <w:rsid w:val="00D516D0"/>
    <w:rsid w:val="00D5310B"/>
    <w:rsid w:val="00D5327F"/>
    <w:rsid w:val="00D53A13"/>
    <w:rsid w:val="00D5574C"/>
    <w:rsid w:val="00D55855"/>
    <w:rsid w:val="00D565EA"/>
    <w:rsid w:val="00D57159"/>
    <w:rsid w:val="00D61E14"/>
    <w:rsid w:val="00D62041"/>
    <w:rsid w:val="00D6334B"/>
    <w:rsid w:val="00D715E1"/>
    <w:rsid w:val="00D72EB0"/>
    <w:rsid w:val="00D735C7"/>
    <w:rsid w:val="00D86C91"/>
    <w:rsid w:val="00D879D9"/>
    <w:rsid w:val="00D87F0D"/>
    <w:rsid w:val="00D901C2"/>
    <w:rsid w:val="00D90E54"/>
    <w:rsid w:val="00D96EE4"/>
    <w:rsid w:val="00D97E90"/>
    <w:rsid w:val="00DA1828"/>
    <w:rsid w:val="00DA797D"/>
    <w:rsid w:val="00DB0750"/>
    <w:rsid w:val="00DB5544"/>
    <w:rsid w:val="00DB7CDC"/>
    <w:rsid w:val="00DC0B69"/>
    <w:rsid w:val="00DC4788"/>
    <w:rsid w:val="00DC6252"/>
    <w:rsid w:val="00DD183C"/>
    <w:rsid w:val="00DE209C"/>
    <w:rsid w:val="00DE64E4"/>
    <w:rsid w:val="00DF1DF7"/>
    <w:rsid w:val="00E009D5"/>
    <w:rsid w:val="00E00FBB"/>
    <w:rsid w:val="00E03F30"/>
    <w:rsid w:val="00E04737"/>
    <w:rsid w:val="00E12F7A"/>
    <w:rsid w:val="00E14DFB"/>
    <w:rsid w:val="00E164A1"/>
    <w:rsid w:val="00E2165A"/>
    <w:rsid w:val="00E37E59"/>
    <w:rsid w:val="00E407DD"/>
    <w:rsid w:val="00E42870"/>
    <w:rsid w:val="00E5263A"/>
    <w:rsid w:val="00E55653"/>
    <w:rsid w:val="00E62168"/>
    <w:rsid w:val="00E64807"/>
    <w:rsid w:val="00E66A2A"/>
    <w:rsid w:val="00E71211"/>
    <w:rsid w:val="00E75B9A"/>
    <w:rsid w:val="00E77900"/>
    <w:rsid w:val="00E77960"/>
    <w:rsid w:val="00E77AB5"/>
    <w:rsid w:val="00E84BA0"/>
    <w:rsid w:val="00E85FF0"/>
    <w:rsid w:val="00E87E74"/>
    <w:rsid w:val="00E915D5"/>
    <w:rsid w:val="00E95A20"/>
    <w:rsid w:val="00E95C87"/>
    <w:rsid w:val="00E96201"/>
    <w:rsid w:val="00E975F1"/>
    <w:rsid w:val="00EA00E9"/>
    <w:rsid w:val="00EA1883"/>
    <w:rsid w:val="00EA311B"/>
    <w:rsid w:val="00EA3FA1"/>
    <w:rsid w:val="00EB113B"/>
    <w:rsid w:val="00EB2DF6"/>
    <w:rsid w:val="00EC07B6"/>
    <w:rsid w:val="00EC4AF9"/>
    <w:rsid w:val="00EC4C3D"/>
    <w:rsid w:val="00ED13B5"/>
    <w:rsid w:val="00ED5913"/>
    <w:rsid w:val="00EE0F62"/>
    <w:rsid w:val="00EE1598"/>
    <w:rsid w:val="00EE253F"/>
    <w:rsid w:val="00EE31B2"/>
    <w:rsid w:val="00EE533B"/>
    <w:rsid w:val="00EF4BBF"/>
    <w:rsid w:val="00EF53B4"/>
    <w:rsid w:val="00EF5694"/>
    <w:rsid w:val="00EF61A7"/>
    <w:rsid w:val="00EF625B"/>
    <w:rsid w:val="00EF6602"/>
    <w:rsid w:val="00EF7E9A"/>
    <w:rsid w:val="00F05BBC"/>
    <w:rsid w:val="00F10F1E"/>
    <w:rsid w:val="00F12CCC"/>
    <w:rsid w:val="00F14921"/>
    <w:rsid w:val="00F168C3"/>
    <w:rsid w:val="00F226F4"/>
    <w:rsid w:val="00F2606C"/>
    <w:rsid w:val="00F30217"/>
    <w:rsid w:val="00F31AD5"/>
    <w:rsid w:val="00F32BF9"/>
    <w:rsid w:val="00F349E1"/>
    <w:rsid w:val="00F35497"/>
    <w:rsid w:val="00F404F7"/>
    <w:rsid w:val="00F40A27"/>
    <w:rsid w:val="00F42098"/>
    <w:rsid w:val="00F44860"/>
    <w:rsid w:val="00F4516B"/>
    <w:rsid w:val="00F45F54"/>
    <w:rsid w:val="00F51104"/>
    <w:rsid w:val="00F53B12"/>
    <w:rsid w:val="00F61419"/>
    <w:rsid w:val="00F620D5"/>
    <w:rsid w:val="00F6219F"/>
    <w:rsid w:val="00F631D8"/>
    <w:rsid w:val="00F64A54"/>
    <w:rsid w:val="00F669A7"/>
    <w:rsid w:val="00F70A2E"/>
    <w:rsid w:val="00F83D10"/>
    <w:rsid w:val="00F85E32"/>
    <w:rsid w:val="00F90F2A"/>
    <w:rsid w:val="00F94F2C"/>
    <w:rsid w:val="00FA2A16"/>
    <w:rsid w:val="00FA4D32"/>
    <w:rsid w:val="00FA55FD"/>
    <w:rsid w:val="00FC1FF7"/>
    <w:rsid w:val="00FC45E5"/>
    <w:rsid w:val="00FC63B4"/>
    <w:rsid w:val="00FC70DF"/>
    <w:rsid w:val="00FD508F"/>
    <w:rsid w:val="00FD6097"/>
    <w:rsid w:val="00FE1741"/>
    <w:rsid w:val="00FF0F38"/>
    <w:rsid w:val="00FF2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25B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49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D498A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9D498A"/>
    <w:rPr>
      <w:sz w:val="22"/>
      <w:szCs w:val="22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D498A"/>
    <w:rPr>
      <w:rFonts w:eastAsia="Times New Roman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1A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61A9B"/>
    <w:rPr>
      <w:rFonts w:ascii="Segoe UI" w:hAnsi="Segoe UI" w:cs="Segoe UI"/>
      <w:sz w:val="18"/>
      <w:szCs w:val="18"/>
      <w:lang w:eastAsia="en-US"/>
    </w:rPr>
  </w:style>
  <w:style w:type="paragraph" w:styleId="BodyTextIndent">
    <w:name w:val="Body Text Indent"/>
    <w:basedOn w:val="Normal"/>
    <w:link w:val="BodyTextIndentChar"/>
    <w:rsid w:val="00B873A9"/>
    <w:pPr>
      <w:spacing w:line="360" w:lineRule="auto"/>
      <w:ind w:left="969"/>
    </w:pPr>
    <w:rPr>
      <w:rFonts w:ascii="Arial" w:eastAsia="Times New Roman" w:hAnsi="Arial" w:cs="Arial"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B873A9"/>
    <w:rPr>
      <w:rFonts w:ascii="Arial" w:eastAsia="Times New Roman" w:hAnsi="Arial" w:cs="Arial"/>
      <w:sz w:val="24"/>
      <w:szCs w:val="24"/>
      <w:lang w:val="id-ID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25C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5C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5C6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5C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5C68"/>
    <w:rPr>
      <w:b/>
      <w:bCs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70C05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3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stikes_yarsi_mataram@yahoo.com" TargetMode="External"/><Relationship Id="rId18" Type="http://schemas.openxmlformats.org/officeDocument/2006/relationships/hyperlink" Target="http://www.stikesyarsimataram.ac.id" TargetMode="External"/><Relationship Id="rId26" Type="http://schemas.openxmlformats.org/officeDocument/2006/relationships/image" Target="media/image5.tiff"/><Relationship Id="rId39" Type="http://schemas.openxmlformats.org/officeDocument/2006/relationships/hyperlink" Target="http://www.stikesyarsimataram.ac.id" TargetMode="External"/><Relationship Id="rId21" Type="http://schemas.openxmlformats.org/officeDocument/2006/relationships/hyperlink" Target="mailto:stikes_yarsi_mataram@yahoo.com" TargetMode="External"/><Relationship Id="rId34" Type="http://schemas.openxmlformats.org/officeDocument/2006/relationships/hyperlink" Target="mailto:stikes_yarsi_mataram@yahoo.com" TargetMode="External"/><Relationship Id="rId42" Type="http://schemas.openxmlformats.org/officeDocument/2006/relationships/hyperlink" Target="mailto:stikes_yarsi_mataram@yahoo.com" TargetMode="External"/><Relationship Id="rId47" Type="http://schemas.openxmlformats.org/officeDocument/2006/relationships/hyperlink" Target="http://www.stikesyarsimataram.ac.id" TargetMode="External"/><Relationship Id="rId50" Type="http://schemas.openxmlformats.org/officeDocument/2006/relationships/hyperlink" Target="mailto:stikes_yarsi_mataram@yahoo.com" TargetMode="External"/><Relationship Id="rId55" Type="http://schemas.openxmlformats.org/officeDocument/2006/relationships/hyperlink" Target="http://www.stikesyarsimataram.ac.id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www.stikesyarsimataram.ac.id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tikes_yarsi_mataram@yahoo.com" TargetMode="External"/><Relationship Id="rId20" Type="http://schemas.openxmlformats.org/officeDocument/2006/relationships/hyperlink" Target="http://www.stikesyarsimataram.ac.id" TargetMode="External"/><Relationship Id="rId29" Type="http://schemas.openxmlformats.org/officeDocument/2006/relationships/hyperlink" Target="http://www.stikesyarsimataram.ac.id" TargetMode="External"/><Relationship Id="rId41" Type="http://schemas.openxmlformats.org/officeDocument/2006/relationships/hyperlink" Target="http://www.stikesyarsimataram.ac.id" TargetMode="External"/><Relationship Id="rId54" Type="http://schemas.openxmlformats.org/officeDocument/2006/relationships/hyperlink" Target="mailto:stikes_yarsi_mataram@yahoo.com" TargetMode="External"/><Relationship Id="rId62" Type="http://schemas.openxmlformats.org/officeDocument/2006/relationships/hyperlink" Target="mailto:info@inkesyarsimataram.ac.id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tikes_yarsi_mataram@yahoo.com" TargetMode="External"/><Relationship Id="rId24" Type="http://schemas.openxmlformats.org/officeDocument/2006/relationships/hyperlink" Target="http://www.stikesyarsimataram.ac.id" TargetMode="External"/><Relationship Id="rId32" Type="http://schemas.openxmlformats.org/officeDocument/2006/relationships/hyperlink" Target="mailto:stikes_yarsi_mataram@yahoo.com" TargetMode="External"/><Relationship Id="rId37" Type="http://schemas.openxmlformats.org/officeDocument/2006/relationships/hyperlink" Target="http://www.stikesyarsimataram.ac.id" TargetMode="External"/><Relationship Id="rId40" Type="http://schemas.openxmlformats.org/officeDocument/2006/relationships/hyperlink" Target="mailto:stikes_yarsi_mataram@yahoo.com" TargetMode="External"/><Relationship Id="rId45" Type="http://schemas.openxmlformats.org/officeDocument/2006/relationships/hyperlink" Target="http://www.stikesyarsimataram.ac.id" TargetMode="External"/><Relationship Id="rId53" Type="http://schemas.openxmlformats.org/officeDocument/2006/relationships/hyperlink" Target="http://www.stikesyarsimataram.ac.id" TargetMode="External"/><Relationship Id="rId58" Type="http://schemas.openxmlformats.org/officeDocument/2006/relationships/hyperlink" Target="mailto:info@inkesyarsimataram.ac.i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tikesyarsimataram.ac.id" TargetMode="External"/><Relationship Id="rId23" Type="http://schemas.openxmlformats.org/officeDocument/2006/relationships/hyperlink" Target="mailto:stikes_yarsi_mataram@yahoo.com" TargetMode="External"/><Relationship Id="rId28" Type="http://schemas.openxmlformats.org/officeDocument/2006/relationships/hyperlink" Target="mailto:stikes_yarsi_mataram@yahoo.com" TargetMode="External"/><Relationship Id="rId36" Type="http://schemas.openxmlformats.org/officeDocument/2006/relationships/hyperlink" Target="mailto:stikes_yarsi_mataram@yahoo.com" TargetMode="External"/><Relationship Id="rId49" Type="http://schemas.openxmlformats.org/officeDocument/2006/relationships/hyperlink" Target="http://www.stikesyarsimataram.ac.id" TargetMode="External"/><Relationship Id="rId57" Type="http://schemas.openxmlformats.org/officeDocument/2006/relationships/hyperlink" Target="http://www.inkesyarsimataram.ac.id" TargetMode="External"/><Relationship Id="rId61" Type="http://schemas.openxmlformats.org/officeDocument/2006/relationships/hyperlink" Target="http://www.inkesyarsimataram.ac.id" TargetMode="External"/><Relationship Id="rId10" Type="http://schemas.openxmlformats.org/officeDocument/2006/relationships/hyperlink" Target="http://www.stikesyarsimataram.ac.id" TargetMode="External"/><Relationship Id="rId19" Type="http://schemas.openxmlformats.org/officeDocument/2006/relationships/hyperlink" Target="mailto:stikes_yarsi_mataram@yahoo.com" TargetMode="External"/><Relationship Id="rId31" Type="http://schemas.openxmlformats.org/officeDocument/2006/relationships/hyperlink" Target="http://www.stikesyarsimataram.ac.id" TargetMode="External"/><Relationship Id="rId44" Type="http://schemas.openxmlformats.org/officeDocument/2006/relationships/hyperlink" Target="mailto:stikes_yarsi_mataram@yahoo.com" TargetMode="External"/><Relationship Id="rId52" Type="http://schemas.openxmlformats.org/officeDocument/2006/relationships/hyperlink" Target="mailto:stikes_yarsi_mataram@yahoo.com" TargetMode="External"/><Relationship Id="rId60" Type="http://schemas.openxmlformats.org/officeDocument/2006/relationships/hyperlink" Target="mailto:info@inkesyarsimataram.ac.i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Relationship Id="rId22" Type="http://schemas.openxmlformats.org/officeDocument/2006/relationships/hyperlink" Target="http://www.stikesyarsimataram.ac.id" TargetMode="External"/><Relationship Id="rId27" Type="http://schemas.openxmlformats.org/officeDocument/2006/relationships/hyperlink" Target="http://www.stikesyarsimataram.ac.id" TargetMode="External"/><Relationship Id="rId30" Type="http://schemas.openxmlformats.org/officeDocument/2006/relationships/hyperlink" Target="mailto:stikes_yarsi_mataram@yahoo.com" TargetMode="External"/><Relationship Id="rId35" Type="http://schemas.openxmlformats.org/officeDocument/2006/relationships/hyperlink" Target="http://www.stikesyarsimataram.ac.id" TargetMode="External"/><Relationship Id="rId43" Type="http://schemas.openxmlformats.org/officeDocument/2006/relationships/hyperlink" Target="http://www.stikesyarsimataram.ac.id" TargetMode="External"/><Relationship Id="rId48" Type="http://schemas.openxmlformats.org/officeDocument/2006/relationships/hyperlink" Target="mailto:stikes_yarsi_mataram@yahoo.com" TargetMode="External"/><Relationship Id="rId56" Type="http://schemas.openxmlformats.org/officeDocument/2006/relationships/hyperlink" Target="mailto:stikes_yarsi_mataram@yahoo.com" TargetMode="External"/><Relationship Id="rId64" Type="http://schemas.openxmlformats.org/officeDocument/2006/relationships/theme" Target="theme/theme1.xml"/><Relationship Id="rId8" Type="http://schemas.openxmlformats.org/officeDocument/2006/relationships/hyperlink" Target="mailto:stikes_yarsi_mataram@yahoo.com" TargetMode="External"/><Relationship Id="rId51" Type="http://schemas.openxmlformats.org/officeDocument/2006/relationships/hyperlink" Target="http://www.stikesyarsimataram.ac.id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stikesyarsimataram.ac.id" TargetMode="External"/><Relationship Id="rId17" Type="http://schemas.openxmlformats.org/officeDocument/2006/relationships/image" Target="media/image4.jpeg"/><Relationship Id="rId25" Type="http://schemas.openxmlformats.org/officeDocument/2006/relationships/hyperlink" Target="mailto:stikes_yarsi_mataram@yahoo.com" TargetMode="External"/><Relationship Id="rId33" Type="http://schemas.openxmlformats.org/officeDocument/2006/relationships/hyperlink" Target="http://www.stikesyarsimataram.ac.id" TargetMode="External"/><Relationship Id="rId38" Type="http://schemas.openxmlformats.org/officeDocument/2006/relationships/hyperlink" Target="mailto:stikes_yarsi_mataram@yahoo.com" TargetMode="External"/><Relationship Id="rId46" Type="http://schemas.openxmlformats.org/officeDocument/2006/relationships/hyperlink" Target="mailto:stikes_yarsi_mataram@yahoo.com" TargetMode="External"/><Relationship Id="rId59" Type="http://schemas.openxmlformats.org/officeDocument/2006/relationships/hyperlink" Target="http://www.inkesyarsimataram.ac.id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\Documents\woed%20spm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82F4B-CA2A-4E92-9FC7-4BAA5741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woed spmk</Template>
  <TotalTime>30822</TotalTime>
  <Pages>26</Pages>
  <Words>11950</Words>
  <Characters>68119</Characters>
  <Application>Microsoft Office Word</Application>
  <DocSecurity>0</DocSecurity>
  <Lines>567</Lines>
  <Paragraphs>159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79910</CharactersWithSpaces>
  <SharedDoc>false</SharedDoc>
  <HLinks>
    <vt:vector size="12" baseType="variant">
      <vt:variant>
        <vt:i4>6357087</vt:i4>
      </vt:variant>
      <vt:variant>
        <vt:i4>3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Windows User</cp:lastModifiedBy>
  <cp:revision>195</cp:revision>
  <cp:lastPrinted>2025-11-19T06:12:00Z</cp:lastPrinted>
  <dcterms:created xsi:type="dcterms:W3CDTF">2020-08-24T01:33:00Z</dcterms:created>
  <dcterms:modified xsi:type="dcterms:W3CDTF">2025-11-19T06:22:00Z</dcterms:modified>
</cp:coreProperties>
</file>