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FC9B1" w14:textId="77777777" w:rsidR="006C4D30" w:rsidRPr="003A0DD2" w:rsidRDefault="006C4D30" w:rsidP="006C4D30">
      <w:pPr>
        <w:ind w:left="720"/>
        <w:jc w:val="center"/>
        <w:rPr>
          <w:rFonts w:ascii="Times New Roman" w:hAnsi="Times New Roman"/>
          <w:sz w:val="26"/>
          <w:szCs w:val="28"/>
          <w:lang w:val="de-DE"/>
        </w:rPr>
      </w:pPr>
      <w:r w:rsidRPr="00412B16">
        <w:rPr>
          <w:rFonts w:ascii="Times New Roman" w:hAnsi="Times New Roman"/>
          <w:noProof/>
          <w:sz w:val="26"/>
          <w:szCs w:val="28"/>
          <w:lang w:val="en-US"/>
        </w:rPr>
        <w:drawing>
          <wp:anchor distT="0" distB="0" distL="114300" distR="114300" simplePos="0" relativeHeight="251717120" behindDoc="1" locked="0" layoutInCell="1" allowOverlap="1" wp14:anchorId="60FFC001" wp14:editId="4E75DEC6">
            <wp:simplePos x="0" y="0"/>
            <wp:positionH relativeFrom="column">
              <wp:posOffset>75040</wp:posOffset>
            </wp:positionH>
            <wp:positionV relativeFrom="paragraph">
              <wp:posOffset>103477</wp:posOffset>
            </wp:positionV>
            <wp:extent cx="736297" cy="731520"/>
            <wp:effectExtent l="0" t="0" r="6653" b="0"/>
            <wp:wrapNone/>
            <wp:docPr id="1" name="Picture 2" descr="D:\ARSIP\LOGO\LOGO IN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RSIP\LOGO\LOGO INKE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97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6"/>
          <w:szCs w:val="28"/>
          <w:lang w:val="de-DE"/>
        </w:rPr>
        <w:t xml:space="preserve"> </w:t>
      </w:r>
      <w:r w:rsidRPr="003A0DD2">
        <w:rPr>
          <w:rFonts w:ascii="Times New Roman" w:hAnsi="Times New Roman"/>
          <w:sz w:val="26"/>
          <w:szCs w:val="28"/>
          <w:lang w:val="de-DE"/>
        </w:rPr>
        <w:t>YAYASAN RUMAH SAKIT ISLAM NUSA TENGGARA BARAT</w:t>
      </w:r>
    </w:p>
    <w:p w14:paraId="1AC9722E" w14:textId="77777777" w:rsidR="006C4D30" w:rsidRDefault="006C4D30" w:rsidP="006C4D30">
      <w:pPr>
        <w:ind w:left="720"/>
        <w:jc w:val="center"/>
        <w:rPr>
          <w:rFonts w:ascii="Times New Roman" w:hAnsi="Times New Roman"/>
          <w:b/>
          <w:sz w:val="32"/>
          <w:szCs w:val="28"/>
          <w:lang w:val="de-DE"/>
        </w:rPr>
      </w:pPr>
      <w:r w:rsidRPr="00412B16">
        <w:rPr>
          <w:rFonts w:ascii="Times New Roman" w:hAnsi="Times New Roman"/>
          <w:b/>
          <w:sz w:val="32"/>
          <w:szCs w:val="28"/>
          <w:lang w:val="de-DE"/>
        </w:rPr>
        <w:t>INSTITUT KESEHATAN YARSI MATARAM</w:t>
      </w:r>
    </w:p>
    <w:p w14:paraId="5C377215" w14:textId="4FB5F873" w:rsidR="000D680C" w:rsidRPr="000D680C" w:rsidRDefault="000D680C" w:rsidP="006C4D30">
      <w:pPr>
        <w:ind w:left="720"/>
        <w:jc w:val="center"/>
        <w:rPr>
          <w:rFonts w:ascii="Times New Roman" w:hAnsi="Times New Roman"/>
          <w:b/>
          <w:sz w:val="28"/>
          <w:szCs w:val="24"/>
          <w:lang w:val="de-DE"/>
        </w:rPr>
      </w:pPr>
      <w:r w:rsidRPr="000D680C">
        <w:rPr>
          <w:rFonts w:ascii="Times New Roman" w:hAnsi="Times New Roman"/>
          <w:b/>
          <w:sz w:val="28"/>
          <w:szCs w:val="24"/>
          <w:lang w:val="de-DE"/>
        </w:rPr>
        <w:t>FAKULTAS KEPERAWATAN</w:t>
      </w:r>
    </w:p>
    <w:p w14:paraId="3D2E113F" w14:textId="77777777" w:rsidR="006C4D30" w:rsidRPr="003A0DD2" w:rsidRDefault="006C4D30" w:rsidP="006C4D30">
      <w:pPr>
        <w:ind w:left="720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6"/>
          <w:szCs w:val="28"/>
          <w:lang w:val="de-DE"/>
        </w:rPr>
        <w:t>PROGRAM STUDI ILMU KEPERAWATAN JENJANG S.1</w:t>
      </w:r>
    </w:p>
    <w:p w14:paraId="2B58831E" w14:textId="77777777" w:rsidR="006C4D30" w:rsidRPr="003A0DD2" w:rsidRDefault="006C4D30" w:rsidP="006C4D30">
      <w:pPr>
        <w:pStyle w:val="NoSpacing"/>
        <w:tabs>
          <w:tab w:val="left" w:pos="390"/>
          <w:tab w:val="left" w:pos="570"/>
          <w:tab w:val="left" w:pos="915"/>
          <w:tab w:val="center" w:pos="5400"/>
        </w:tabs>
        <w:ind w:left="720"/>
        <w:jc w:val="center"/>
        <w:rPr>
          <w:rFonts w:ascii="Times New Roman" w:hAnsi="Times New Roman"/>
          <w:color w:val="000000"/>
          <w:sz w:val="20"/>
          <w:szCs w:val="18"/>
        </w:rPr>
      </w:pP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r w:rsidRPr="003A0DD2">
        <w:rPr>
          <w:rFonts w:ascii="Times New Roman" w:hAnsi="Times New Roman"/>
          <w:color w:val="000000"/>
          <w:sz w:val="20"/>
          <w:szCs w:val="18"/>
        </w:rPr>
        <w:t>TGH. H. Moh. Rais</w:t>
      </w: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  Lingkar Selatan</w:t>
      </w:r>
      <w:r w:rsidRPr="003A0DD2">
        <w:rPr>
          <w:rFonts w:ascii="Times New Roman" w:hAnsi="Times New Roman"/>
          <w:color w:val="000000"/>
          <w:sz w:val="20"/>
          <w:szCs w:val="18"/>
        </w:rPr>
        <w:t xml:space="preserve"> Kota Mataram 83127</w:t>
      </w: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 Telp/Fax</w:t>
      </w:r>
      <w:r w:rsidRPr="003A0DD2">
        <w:rPr>
          <w:rFonts w:ascii="Times New Roman" w:hAnsi="Times New Roman"/>
          <w:color w:val="000000"/>
          <w:sz w:val="20"/>
          <w:szCs w:val="18"/>
        </w:rPr>
        <w:t>. 6161261</w:t>
      </w:r>
    </w:p>
    <w:p w14:paraId="7DAAD895" w14:textId="77777777" w:rsidR="006C4D30" w:rsidRPr="003A0DD2" w:rsidRDefault="006C4D30" w:rsidP="006C4D30">
      <w:pPr>
        <w:pStyle w:val="NoSpacing"/>
        <w:tabs>
          <w:tab w:val="left" w:pos="390"/>
          <w:tab w:val="left" w:pos="570"/>
          <w:tab w:val="left" w:pos="915"/>
          <w:tab w:val="center" w:pos="5400"/>
        </w:tabs>
        <w:ind w:left="720"/>
        <w:jc w:val="center"/>
        <w:rPr>
          <w:rFonts w:ascii="Times New Roman" w:hAnsi="Times New Roman"/>
          <w:color w:val="000000"/>
          <w:sz w:val="20"/>
          <w:szCs w:val="18"/>
        </w:rPr>
      </w:pP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Website : </w:t>
      </w:r>
      <w:hyperlink r:id="rId9" w:history="1">
        <w:r w:rsidRPr="0070714D">
          <w:rPr>
            <w:rStyle w:val="Hyperlink"/>
            <w:rFonts w:ascii="Times New Roman" w:hAnsi="Times New Roman"/>
            <w:sz w:val="20"/>
            <w:szCs w:val="18"/>
            <w:lang w:val="id-ID"/>
          </w:rPr>
          <w:t>www.stikesyarsimataram.ac.i</w:t>
        </w:r>
        <w:r w:rsidRPr="0070714D">
          <w:rPr>
            <w:rStyle w:val="Hyperlink"/>
            <w:rFonts w:ascii="Times New Roman" w:hAnsi="Times New Roman"/>
            <w:sz w:val="20"/>
            <w:szCs w:val="18"/>
          </w:rPr>
          <w:t>d</w:t>
        </w:r>
      </w:hyperlink>
      <w:r>
        <w:rPr>
          <w:rFonts w:ascii="Times New Roman" w:hAnsi="Times New Roman"/>
          <w:sz w:val="20"/>
          <w:szCs w:val="18"/>
        </w:rPr>
        <w:t xml:space="preserve">  </w:t>
      </w:r>
      <w:r w:rsidRPr="003A0DD2">
        <w:rPr>
          <w:rFonts w:ascii="Times New Roman" w:hAnsi="Times New Roman"/>
          <w:sz w:val="20"/>
          <w:szCs w:val="18"/>
        </w:rPr>
        <w:t xml:space="preserve"> </w:t>
      </w: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Email : </w:t>
      </w:r>
      <w:hyperlink r:id="rId10" w:history="1">
        <w:r w:rsidRPr="003A0DD2">
          <w:rPr>
            <w:rStyle w:val="Hyperlink"/>
            <w:rFonts w:ascii="Times New Roman" w:hAnsi="Times New Roman"/>
            <w:sz w:val="20"/>
            <w:szCs w:val="18"/>
          </w:rPr>
          <w:t>info@stikesyarsimataram.ac.id</w:t>
        </w:r>
      </w:hyperlink>
    </w:p>
    <w:p w14:paraId="1E43BF4C" w14:textId="77777777" w:rsidR="006C4D30" w:rsidRPr="00005D8C" w:rsidRDefault="00000000" w:rsidP="006C4D30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  <w:rPr>
          <w:rFonts w:ascii="Arial" w:hAnsi="Arial" w:cs="Arial"/>
        </w:rPr>
      </w:pPr>
      <w:r>
        <w:rPr>
          <w:noProof/>
          <w:sz w:val="22"/>
          <w:szCs w:val="22"/>
          <w:lang w:val="en-GB" w:eastAsia="en-GB"/>
        </w:rPr>
        <w:pict w14:anchorId="1AF027CD">
          <v:line id="Line 2" o:spid="_x0000_s2073" style="position:absolute;left:0;text-align:left;flip:y;z-index:251716096;visibility:visible;mso-wrap-distance-top:-6e-5mm;mso-wrap-distance-bottom:-6e-5mm" from=".75pt,3.5pt" to="479.8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" strokeweight="4.5pt">
            <v:stroke linestyle="thinThick"/>
          </v:line>
        </w:pict>
      </w:r>
    </w:p>
    <w:p w14:paraId="280E8121" w14:textId="77777777" w:rsidR="0050472E" w:rsidRPr="00782E8E" w:rsidRDefault="0050472E" w:rsidP="0050472E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4F7CA382" w14:textId="77777777" w:rsidR="0050472E" w:rsidRPr="001810E3" w:rsidRDefault="00625924" w:rsidP="00625924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Hal</w:t>
      </w:r>
      <w:r w:rsidRPr="001810E3">
        <w:rPr>
          <w:rFonts w:ascii="Times New Roman" w:hAnsi="Times New Roman"/>
          <w:szCs w:val="24"/>
        </w:rPr>
        <w:tab/>
        <w:t xml:space="preserve">: </w:t>
      </w:r>
      <w:r w:rsidRPr="001810E3">
        <w:rPr>
          <w:rFonts w:ascii="Times New Roman" w:hAnsi="Times New Roman"/>
          <w:b/>
          <w:szCs w:val="24"/>
        </w:rPr>
        <w:t>Mengganti Praktek</w:t>
      </w:r>
    </w:p>
    <w:p w14:paraId="7B9987DE" w14:textId="77777777" w:rsidR="00625924" w:rsidRPr="001810E3" w:rsidRDefault="00625924" w:rsidP="00625924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</w:rPr>
      </w:pPr>
    </w:p>
    <w:p w14:paraId="4BFE4117" w14:textId="77777777" w:rsidR="00625924" w:rsidRPr="001810E3" w:rsidRDefault="00625924" w:rsidP="005A0CB3">
      <w:pPr>
        <w:tabs>
          <w:tab w:val="left" w:pos="1701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ab/>
        <w:t>Kepada</w:t>
      </w:r>
    </w:p>
    <w:p w14:paraId="7413E97E" w14:textId="77777777" w:rsidR="00625924" w:rsidRPr="001810E3" w:rsidRDefault="00625924" w:rsidP="005A0CB3">
      <w:pPr>
        <w:tabs>
          <w:tab w:val="left" w:pos="1134"/>
          <w:tab w:val="left" w:pos="1701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ab/>
        <w:t>Yth. Bapak/Ibu/Sdr. Pembimbing Praktek</w:t>
      </w:r>
    </w:p>
    <w:p w14:paraId="3AF17452" w14:textId="77777777" w:rsidR="00625924" w:rsidRPr="001810E3" w:rsidRDefault="00625924" w:rsidP="005A0CB3">
      <w:pPr>
        <w:tabs>
          <w:tab w:val="left" w:pos="1134"/>
          <w:tab w:val="left" w:pos="1701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  <w:t xml:space="preserve"> __________________________________________</w:t>
      </w:r>
    </w:p>
    <w:p w14:paraId="5C0836D8" w14:textId="77777777" w:rsidR="00625924" w:rsidRPr="001810E3" w:rsidRDefault="00625924" w:rsidP="005A0CB3">
      <w:pPr>
        <w:tabs>
          <w:tab w:val="left" w:pos="1134"/>
          <w:tab w:val="left" w:pos="1701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  <w:t>Di</w:t>
      </w:r>
    </w:p>
    <w:p w14:paraId="422CDA21" w14:textId="77777777" w:rsidR="00625924" w:rsidRPr="001810E3" w:rsidRDefault="00625924" w:rsidP="005A0CB3">
      <w:pPr>
        <w:tabs>
          <w:tab w:val="left" w:pos="1134"/>
          <w:tab w:val="left" w:pos="1701"/>
          <w:tab w:val="left" w:pos="1843"/>
          <w:tab w:val="left" w:pos="2268"/>
          <w:tab w:val="left" w:pos="5103"/>
          <w:tab w:val="left" w:pos="6237"/>
        </w:tabs>
        <w:spacing w:line="360" w:lineRule="auto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  <w:t>Tempat</w:t>
      </w:r>
    </w:p>
    <w:p w14:paraId="4DB8FFC6" w14:textId="77777777" w:rsidR="00625924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 w:hanging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  <w:t>Dengan hormat,</w:t>
      </w:r>
    </w:p>
    <w:p w14:paraId="4D393C53" w14:textId="77777777" w:rsidR="00D60CCF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Yang bertanda tangan di bawah ini :</w:t>
      </w:r>
    </w:p>
    <w:p w14:paraId="27CC1D7C" w14:textId="77777777" w:rsidR="00D60CCF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Nama</w:t>
      </w:r>
      <w:r w:rsidRPr="001810E3">
        <w:rPr>
          <w:rFonts w:ascii="Times New Roman" w:hAnsi="Times New Roman"/>
          <w:szCs w:val="24"/>
        </w:rPr>
        <w:tab/>
        <w:t>: __________________________________</w:t>
      </w:r>
    </w:p>
    <w:p w14:paraId="5C93F603" w14:textId="77777777" w:rsidR="00D60CCF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NIM</w:t>
      </w:r>
      <w:r w:rsidRPr="001810E3">
        <w:rPr>
          <w:rFonts w:ascii="Times New Roman" w:hAnsi="Times New Roman"/>
          <w:szCs w:val="24"/>
        </w:rPr>
        <w:tab/>
      </w:r>
      <w:r w:rsidRPr="001810E3">
        <w:rPr>
          <w:rFonts w:ascii="Times New Roman" w:hAnsi="Times New Roman"/>
          <w:szCs w:val="24"/>
        </w:rPr>
        <w:tab/>
        <w:t>: __________________________________</w:t>
      </w:r>
    </w:p>
    <w:p w14:paraId="3351B45F" w14:textId="77777777" w:rsidR="00D60CCF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Program Stdi</w:t>
      </w:r>
      <w:r w:rsidRPr="001810E3">
        <w:rPr>
          <w:rFonts w:ascii="Times New Roman" w:hAnsi="Times New Roman"/>
          <w:szCs w:val="24"/>
        </w:rPr>
        <w:tab/>
        <w:t>: __________________________________</w:t>
      </w:r>
    </w:p>
    <w:p w14:paraId="60816DD6" w14:textId="77777777" w:rsidR="00D60CCF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 xml:space="preserve">Dengan ini mohon diberikan ijin untuk mengganti praktek sehubungan dengan ketidak hadiran saya sesuai dengan jadwal selama  ___  hari di ruang _________________________ dan penggantian Praktek akan dilaksanakan tanggal ______________________ </w:t>
      </w:r>
    </w:p>
    <w:p w14:paraId="605F95F7" w14:textId="77777777" w:rsidR="0050472E" w:rsidRPr="001810E3" w:rsidRDefault="00D60CCF" w:rsidP="005A0CB3">
      <w:pPr>
        <w:tabs>
          <w:tab w:val="left" w:pos="1134"/>
          <w:tab w:val="left" w:pos="1701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Demikian, atas bantuan dan kerjasamanya disampaikan terima kasih.</w:t>
      </w:r>
    </w:p>
    <w:p w14:paraId="4E08FBCC" w14:textId="77777777" w:rsidR="00103A0E" w:rsidRPr="001810E3" w:rsidRDefault="00103A0E" w:rsidP="0087436B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Mataram, ________________ 20</w:t>
      </w:r>
      <w:r w:rsidR="00B04439" w:rsidRPr="006F1B41">
        <w:rPr>
          <w:rFonts w:ascii="Times New Roman" w:hAnsi="Times New Roman"/>
          <w:color w:val="FFFFFF" w:themeColor="background1"/>
          <w:szCs w:val="24"/>
        </w:rPr>
        <w:t>2</w:t>
      </w:r>
      <w:r w:rsidR="006F1B41" w:rsidRPr="006F1B41">
        <w:rPr>
          <w:rFonts w:ascii="Times New Roman" w:hAnsi="Times New Roman"/>
          <w:color w:val="FFFFFF" w:themeColor="background1"/>
          <w:szCs w:val="24"/>
        </w:rPr>
        <w:t>4</w:t>
      </w:r>
    </w:p>
    <w:p w14:paraId="49B09D7F" w14:textId="77777777" w:rsidR="00103A0E" w:rsidRPr="000F4459" w:rsidRDefault="00103A0E" w:rsidP="000F4459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1810E3">
        <w:rPr>
          <w:rFonts w:ascii="Times New Roman" w:hAnsi="Times New Roman"/>
          <w:szCs w:val="24"/>
        </w:rPr>
        <w:t>Mahasiswa</w:t>
      </w:r>
    </w:p>
    <w:p w14:paraId="1796E98E" w14:textId="77777777" w:rsidR="0094487E" w:rsidRDefault="0094487E" w:rsidP="004D2267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rPr>
          <w:rFonts w:ascii="Times New Roman" w:hAnsi="Times New Roman"/>
          <w:b/>
          <w:szCs w:val="24"/>
        </w:rPr>
      </w:pPr>
    </w:p>
    <w:p w14:paraId="138AACF4" w14:textId="77777777" w:rsidR="00103A0E" w:rsidRDefault="00103A0E" w:rsidP="00103A0E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_____________________</w:t>
      </w:r>
    </w:p>
    <w:tbl>
      <w:tblPr>
        <w:tblStyle w:val="TableGrid"/>
        <w:tblW w:w="99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308"/>
        <w:gridCol w:w="3546"/>
      </w:tblGrid>
      <w:tr w:rsidR="00103A0E" w14:paraId="41D2D7BA" w14:textId="77777777" w:rsidTr="006F1B41">
        <w:tc>
          <w:tcPr>
            <w:tcW w:w="3119" w:type="dxa"/>
          </w:tcPr>
          <w:p w14:paraId="4A19C13D" w14:textId="77777777" w:rsidR="00103A0E" w:rsidRDefault="00103A0E" w:rsidP="004D2267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Disetujui oleh :</w:t>
            </w:r>
          </w:p>
        </w:tc>
        <w:tc>
          <w:tcPr>
            <w:tcW w:w="3308" w:type="dxa"/>
          </w:tcPr>
          <w:p w14:paraId="59172EA1" w14:textId="77777777" w:rsidR="00103A0E" w:rsidRDefault="00103A0E" w:rsidP="004D2267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Nama</w:t>
            </w:r>
          </w:p>
        </w:tc>
        <w:tc>
          <w:tcPr>
            <w:tcW w:w="3546" w:type="dxa"/>
          </w:tcPr>
          <w:p w14:paraId="6964BEC9" w14:textId="77777777" w:rsidR="00103A0E" w:rsidRDefault="00103A0E" w:rsidP="004D2267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Tanda Tangan</w:t>
            </w:r>
          </w:p>
          <w:p w14:paraId="58F81F3A" w14:textId="77777777" w:rsidR="000F4459" w:rsidRDefault="000F4459" w:rsidP="004D2267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103A0E" w14:paraId="466DEE75" w14:textId="77777777" w:rsidTr="006F1B41">
        <w:tc>
          <w:tcPr>
            <w:tcW w:w="3119" w:type="dxa"/>
          </w:tcPr>
          <w:p w14:paraId="50AAC460" w14:textId="77777777" w:rsidR="00103A0E" w:rsidRDefault="00103A0E" w:rsidP="004D2267">
            <w:pPr>
              <w:numPr>
                <w:ilvl w:val="0"/>
                <w:numId w:val="3"/>
              </w:numPr>
              <w:spacing w:line="480" w:lineRule="auto"/>
              <w:ind w:left="28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Pembimbing Lahan</w:t>
            </w:r>
          </w:p>
          <w:p w14:paraId="423C6D7E" w14:textId="77777777" w:rsidR="002D5E65" w:rsidRDefault="002D5E65" w:rsidP="001810E3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08" w:type="dxa"/>
          </w:tcPr>
          <w:p w14:paraId="234153B7" w14:textId="77777777" w:rsidR="00103A0E" w:rsidRDefault="0087436B" w:rsidP="004D2267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46" w:type="dxa"/>
          </w:tcPr>
          <w:p w14:paraId="1C355E43" w14:textId="77777777" w:rsidR="00103A0E" w:rsidRDefault="0087436B" w:rsidP="004D2267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  <w:tr w:rsidR="00103A0E" w14:paraId="7E8BF0CC" w14:textId="77777777" w:rsidTr="006F1B41">
        <w:trPr>
          <w:trHeight w:val="735"/>
        </w:trPr>
        <w:tc>
          <w:tcPr>
            <w:tcW w:w="3119" w:type="dxa"/>
          </w:tcPr>
          <w:p w14:paraId="0261C83D" w14:textId="77777777" w:rsidR="002D5E65" w:rsidRPr="006F1B41" w:rsidRDefault="002D5E65" w:rsidP="006F1B41">
            <w:pPr>
              <w:numPr>
                <w:ilvl w:val="0"/>
                <w:numId w:val="3"/>
              </w:numPr>
              <w:spacing w:line="480" w:lineRule="auto"/>
              <w:ind w:left="28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Pembimbing</w:t>
            </w:r>
            <w:r w:rsidR="006F1B41">
              <w:rPr>
                <w:rFonts w:ascii="Times New Roman" w:hAnsi="Times New Roman"/>
              </w:rPr>
              <w:t xml:space="preserve"> </w:t>
            </w:r>
            <w:r w:rsidR="00103A0E">
              <w:rPr>
                <w:rFonts w:ascii="Times New Roman" w:hAnsi="Times New Roman"/>
              </w:rPr>
              <w:t>Pendidikan</w:t>
            </w:r>
          </w:p>
        </w:tc>
        <w:tc>
          <w:tcPr>
            <w:tcW w:w="3308" w:type="dxa"/>
          </w:tcPr>
          <w:p w14:paraId="7C4B7571" w14:textId="77777777" w:rsidR="00103A0E" w:rsidRDefault="0087436B" w:rsidP="004D2267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46" w:type="dxa"/>
          </w:tcPr>
          <w:p w14:paraId="75E57379" w14:textId="77777777" w:rsidR="00103A0E" w:rsidRDefault="0087436B" w:rsidP="004D2267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</w:tbl>
    <w:p w14:paraId="59A1CE73" w14:textId="77777777" w:rsidR="004D2267" w:rsidRDefault="004D2267" w:rsidP="001810E3">
      <w:pPr>
        <w:rPr>
          <w:rFonts w:ascii="Times New Roman" w:hAnsi="Times New Roman"/>
        </w:rPr>
      </w:pPr>
    </w:p>
    <w:p w14:paraId="2F79F3DC" w14:textId="77777777" w:rsidR="0050472E" w:rsidRDefault="0087436B" w:rsidP="004D22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Mengetahui</w:t>
      </w:r>
    </w:p>
    <w:p w14:paraId="748D0FD7" w14:textId="77777777" w:rsidR="0087436B" w:rsidRDefault="0087436B" w:rsidP="004D22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Program Studi </w:t>
      </w:r>
      <w:r w:rsidR="006F1B41">
        <w:rPr>
          <w:rFonts w:ascii="Times New Roman" w:hAnsi="Times New Roman"/>
        </w:rPr>
        <w:t>Ilmu Keperawatan Jenjang S1</w:t>
      </w:r>
    </w:p>
    <w:p w14:paraId="62A5B1E6" w14:textId="43268884" w:rsidR="0087436B" w:rsidRDefault="0087436B" w:rsidP="004D22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Ketua</w:t>
      </w:r>
      <w:r w:rsidR="0018635A">
        <w:rPr>
          <w:rFonts w:ascii="Times New Roman" w:hAnsi="Times New Roman"/>
        </w:rPr>
        <w:t>,</w:t>
      </w:r>
    </w:p>
    <w:p w14:paraId="09A6BC12" w14:textId="77777777" w:rsidR="006F1B41" w:rsidRDefault="006F1B41" w:rsidP="004D2267">
      <w:pPr>
        <w:jc w:val="center"/>
        <w:rPr>
          <w:rFonts w:ascii="Times New Roman" w:hAnsi="Times New Roman"/>
        </w:rPr>
      </w:pPr>
    </w:p>
    <w:p w14:paraId="5C89A726" w14:textId="77777777" w:rsidR="0087436B" w:rsidRDefault="0087436B" w:rsidP="004D2267">
      <w:pPr>
        <w:jc w:val="center"/>
        <w:rPr>
          <w:rFonts w:ascii="Times New Roman" w:hAnsi="Times New Roman"/>
        </w:rPr>
      </w:pPr>
    </w:p>
    <w:p w14:paraId="27DE47E1" w14:textId="77777777" w:rsidR="0087436B" w:rsidRDefault="0087436B" w:rsidP="004D2267">
      <w:pPr>
        <w:jc w:val="center"/>
        <w:rPr>
          <w:rFonts w:ascii="Times New Roman" w:hAnsi="Times New Roman"/>
        </w:rPr>
      </w:pPr>
    </w:p>
    <w:p w14:paraId="15784BDF" w14:textId="46A6EC83" w:rsidR="001810E3" w:rsidRDefault="0018635A" w:rsidP="002D5E65">
      <w:pPr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Istianah</w:t>
      </w:r>
      <w:r w:rsidR="0087436B" w:rsidRPr="0087436B">
        <w:rPr>
          <w:rFonts w:ascii="Times New Roman" w:hAnsi="Times New Roman"/>
          <w:b/>
          <w:u w:val="single"/>
        </w:rPr>
        <w:t>, S.Kep.,Ners.,M.Kep</w:t>
      </w:r>
    </w:p>
    <w:p w14:paraId="43036847" w14:textId="1712B13F" w:rsidR="006C4D30" w:rsidRDefault="0087436B" w:rsidP="005A661E">
      <w:pPr>
        <w:jc w:val="center"/>
        <w:rPr>
          <w:rFonts w:ascii="Times New Roman" w:hAnsi="Times New Roman"/>
        </w:rPr>
      </w:pPr>
      <w:r w:rsidRPr="0033285F">
        <w:rPr>
          <w:rFonts w:ascii="Times New Roman" w:hAnsi="Times New Roman"/>
        </w:rPr>
        <w:t xml:space="preserve">NIK. </w:t>
      </w:r>
      <w:r w:rsidR="0018635A">
        <w:rPr>
          <w:rFonts w:ascii="Times New Roman" w:hAnsi="Times New Roman"/>
        </w:rPr>
        <w:t>3051094</w:t>
      </w:r>
    </w:p>
    <w:p w14:paraId="0B3BD452" w14:textId="77777777" w:rsidR="006C4D30" w:rsidRPr="003A0DD2" w:rsidRDefault="006C4D30" w:rsidP="006C4D30">
      <w:pPr>
        <w:ind w:left="720"/>
        <w:jc w:val="center"/>
        <w:rPr>
          <w:rFonts w:ascii="Times New Roman" w:hAnsi="Times New Roman"/>
          <w:sz w:val="26"/>
          <w:szCs w:val="28"/>
          <w:lang w:val="de-DE"/>
        </w:rPr>
      </w:pPr>
      <w:r w:rsidRPr="006C4D30">
        <w:rPr>
          <w:rFonts w:ascii="Times New Roman" w:hAnsi="Times New Roman"/>
          <w:noProof/>
          <w:sz w:val="26"/>
          <w:szCs w:val="28"/>
          <w:lang w:val="en-US"/>
        </w:rPr>
        <w:lastRenderedPageBreak/>
        <w:drawing>
          <wp:anchor distT="0" distB="0" distL="114300" distR="114300" simplePos="0" relativeHeight="251721216" behindDoc="1" locked="0" layoutInCell="1" allowOverlap="1" wp14:anchorId="0A339D19" wp14:editId="791E6F57">
            <wp:simplePos x="0" y="0"/>
            <wp:positionH relativeFrom="column">
              <wp:posOffset>114797</wp:posOffset>
            </wp:positionH>
            <wp:positionV relativeFrom="paragraph">
              <wp:posOffset>82170</wp:posOffset>
            </wp:positionV>
            <wp:extent cx="733122" cy="731520"/>
            <wp:effectExtent l="0" t="0" r="0" b="0"/>
            <wp:wrapNone/>
            <wp:docPr id="3" name="Picture 2" descr="D:\ARSIP\LOGO\LOGO IN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RSIP\LOGO\LOGO INKE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122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A0DD2">
        <w:rPr>
          <w:rFonts w:ascii="Times New Roman" w:hAnsi="Times New Roman"/>
          <w:sz w:val="26"/>
          <w:szCs w:val="28"/>
          <w:lang w:val="de-DE"/>
        </w:rPr>
        <w:t>YAYASAN RUMAH SAKIT ISLAM NUSA TENGGARA BARAT</w:t>
      </w:r>
    </w:p>
    <w:p w14:paraId="114CF1C2" w14:textId="77777777" w:rsidR="006C4D30" w:rsidRDefault="006C4D30" w:rsidP="006C4D30">
      <w:pPr>
        <w:ind w:left="720"/>
        <w:jc w:val="center"/>
        <w:rPr>
          <w:rFonts w:ascii="Times New Roman" w:hAnsi="Times New Roman"/>
          <w:b/>
          <w:sz w:val="32"/>
          <w:szCs w:val="28"/>
          <w:lang w:val="de-DE"/>
        </w:rPr>
      </w:pPr>
      <w:r w:rsidRPr="00412B16">
        <w:rPr>
          <w:rFonts w:ascii="Times New Roman" w:hAnsi="Times New Roman"/>
          <w:b/>
          <w:sz w:val="32"/>
          <w:szCs w:val="28"/>
          <w:lang w:val="de-DE"/>
        </w:rPr>
        <w:t>INSTITUT KESEHATAN YARSI MATARAM</w:t>
      </w:r>
    </w:p>
    <w:p w14:paraId="631F0CF2" w14:textId="43F66E98" w:rsidR="000D680C" w:rsidRPr="000D680C" w:rsidRDefault="000D680C" w:rsidP="006C4D30">
      <w:pPr>
        <w:ind w:left="720"/>
        <w:jc w:val="center"/>
        <w:rPr>
          <w:rFonts w:ascii="Times New Roman" w:hAnsi="Times New Roman"/>
          <w:b/>
          <w:sz w:val="28"/>
          <w:szCs w:val="24"/>
          <w:lang w:val="de-DE"/>
        </w:rPr>
      </w:pPr>
      <w:r w:rsidRPr="000D680C">
        <w:rPr>
          <w:rFonts w:ascii="Times New Roman" w:hAnsi="Times New Roman"/>
          <w:b/>
          <w:sz w:val="28"/>
          <w:szCs w:val="24"/>
          <w:lang w:val="de-DE"/>
        </w:rPr>
        <w:t>FAKULTAS KEPERAWATAN</w:t>
      </w:r>
    </w:p>
    <w:p w14:paraId="4FE35A25" w14:textId="77777777" w:rsidR="006C4D30" w:rsidRPr="003A0DD2" w:rsidRDefault="006C4D30" w:rsidP="006C4D30">
      <w:pPr>
        <w:ind w:left="720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6"/>
          <w:szCs w:val="28"/>
          <w:lang w:val="de-DE"/>
        </w:rPr>
        <w:t>PROGRAM STUDI ILMU KEPERAWATAN JENJANG S.1</w:t>
      </w:r>
    </w:p>
    <w:p w14:paraId="60061FE5" w14:textId="77777777" w:rsidR="006C4D30" w:rsidRPr="003A0DD2" w:rsidRDefault="006C4D30" w:rsidP="006C4D30">
      <w:pPr>
        <w:pStyle w:val="NoSpacing"/>
        <w:tabs>
          <w:tab w:val="left" w:pos="390"/>
          <w:tab w:val="left" w:pos="570"/>
          <w:tab w:val="left" w:pos="915"/>
          <w:tab w:val="center" w:pos="5400"/>
        </w:tabs>
        <w:ind w:left="720"/>
        <w:jc w:val="center"/>
        <w:rPr>
          <w:rFonts w:ascii="Times New Roman" w:hAnsi="Times New Roman"/>
          <w:color w:val="000000"/>
          <w:sz w:val="20"/>
          <w:szCs w:val="18"/>
        </w:rPr>
      </w:pP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r w:rsidRPr="003A0DD2">
        <w:rPr>
          <w:rFonts w:ascii="Times New Roman" w:hAnsi="Times New Roman"/>
          <w:color w:val="000000"/>
          <w:sz w:val="20"/>
          <w:szCs w:val="18"/>
        </w:rPr>
        <w:t>TGH. H. Moh. Rais</w:t>
      </w: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  Lingkar Selatan</w:t>
      </w:r>
      <w:r w:rsidRPr="003A0DD2">
        <w:rPr>
          <w:rFonts w:ascii="Times New Roman" w:hAnsi="Times New Roman"/>
          <w:color w:val="000000"/>
          <w:sz w:val="20"/>
          <w:szCs w:val="18"/>
        </w:rPr>
        <w:t xml:space="preserve"> Kota Mataram 83127</w:t>
      </w: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 Telp/Fax</w:t>
      </w:r>
      <w:r w:rsidRPr="003A0DD2">
        <w:rPr>
          <w:rFonts w:ascii="Times New Roman" w:hAnsi="Times New Roman"/>
          <w:color w:val="000000"/>
          <w:sz w:val="20"/>
          <w:szCs w:val="18"/>
        </w:rPr>
        <w:t>. 6161261</w:t>
      </w:r>
    </w:p>
    <w:p w14:paraId="660287F4" w14:textId="77777777" w:rsidR="006C4D30" w:rsidRPr="003A0DD2" w:rsidRDefault="006C4D30" w:rsidP="006C4D30">
      <w:pPr>
        <w:pStyle w:val="NoSpacing"/>
        <w:tabs>
          <w:tab w:val="left" w:pos="390"/>
          <w:tab w:val="left" w:pos="570"/>
          <w:tab w:val="left" w:pos="915"/>
          <w:tab w:val="center" w:pos="5400"/>
        </w:tabs>
        <w:ind w:left="720"/>
        <w:jc w:val="center"/>
        <w:rPr>
          <w:rFonts w:ascii="Times New Roman" w:hAnsi="Times New Roman"/>
          <w:color w:val="000000"/>
          <w:sz w:val="20"/>
          <w:szCs w:val="18"/>
        </w:rPr>
      </w:pP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Website : </w:t>
      </w:r>
      <w:hyperlink r:id="rId11" w:history="1">
        <w:r w:rsidRPr="0070714D">
          <w:rPr>
            <w:rStyle w:val="Hyperlink"/>
            <w:rFonts w:ascii="Times New Roman" w:hAnsi="Times New Roman"/>
            <w:sz w:val="20"/>
            <w:szCs w:val="18"/>
            <w:lang w:val="id-ID"/>
          </w:rPr>
          <w:t>www.stikesyarsimataram.ac.i</w:t>
        </w:r>
        <w:r w:rsidRPr="0070714D">
          <w:rPr>
            <w:rStyle w:val="Hyperlink"/>
            <w:rFonts w:ascii="Times New Roman" w:hAnsi="Times New Roman"/>
            <w:sz w:val="20"/>
            <w:szCs w:val="18"/>
          </w:rPr>
          <w:t>d</w:t>
        </w:r>
      </w:hyperlink>
      <w:r>
        <w:rPr>
          <w:rFonts w:ascii="Times New Roman" w:hAnsi="Times New Roman"/>
          <w:sz w:val="20"/>
          <w:szCs w:val="18"/>
        </w:rPr>
        <w:t xml:space="preserve">  </w:t>
      </w:r>
      <w:r w:rsidRPr="003A0DD2">
        <w:rPr>
          <w:rFonts w:ascii="Times New Roman" w:hAnsi="Times New Roman"/>
          <w:sz w:val="20"/>
          <w:szCs w:val="18"/>
        </w:rPr>
        <w:t xml:space="preserve"> </w:t>
      </w:r>
      <w:r w:rsidRPr="003A0DD2">
        <w:rPr>
          <w:rFonts w:ascii="Times New Roman" w:hAnsi="Times New Roman"/>
          <w:color w:val="000000"/>
          <w:sz w:val="20"/>
          <w:szCs w:val="18"/>
          <w:lang w:val="id-ID"/>
        </w:rPr>
        <w:t xml:space="preserve">Email : </w:t>
      </w:r>
      <w:hyperlink r:id="rId12" w:history="1">
        <w:r w:rsidRPr="003A0DD2">
          <w:rPr>
            <w:rStyle w:val="Hyperlink"/>
            <w:rFonts w:ascii="Times New Roman" w:hAnsi="Times New Roman"/>
            <w:sz w:val="20"/>
            <w:szCs w:val="18"/>
          </w:rPr>
          <w:t>info@stikesyarsimataram.ac.id</w:t>
        </w:r>
      </w:hyperlink>
    </w:p>
    <w:p w14:paraId="0A268DD6" w14:textId="77777777" w:rsidR="006C4D30" w:rsidRPr="00005D8C" w:rsidRDefault="00000000" w:rsidP="006C4D30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  <w:rPr>
          <w:rFonts w:ascii="Arial" w:hAnsi="Arial" w:cs="Arial"/>
        </w:rPr>
      </w:pPr>
      <w:r>
        <w:rPr>
          <w:noProof/>
          <w:sz w:val="22"/>
          <w:szCs w:val="22"/>
          <w:lang w:val="en-GB" w:eastAsia="en-GB"/>
        </w:rPr>
        <w:pict w14:anchorId="1FA263B4">
          <v:line id="_x0000_s2074" style="position:absolute;left:0;text-align:left;flip:y;z-index:251719168;visibility:visible;mso-wrap-distance-top:-6e-5mm;mso-wrap-distance-bottom:-6e-5mm" from=".75pt,3.5pt" to="479.8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" strokeweight="4.5pt">
            <v:stroke linestyle="thinThick"/>
          </v:line>
        </w:pict>
      </w:r>
    </w:p>
    <w:p w14:paraId="041BF754" w14:textId="77777777" w:rsidR="004D2267" w:rsidRPr="00782E8E" w:rsidRDefault="004D2267" w:rsidP="004D2267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3FEC07EA" w14:textId="77777777" w:rsidR="004D2267" w:rsidRPr="004D2267" w:rsidRDefault="004D2267" w:rsidP="004D2267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4D2267">
        <w:rPr>
          <w:rFonts w:ascii="Times New Roman" w:hAnsi="Times New Roman"/>
          <w:b/>
          <w:sz w:val="32"/>
          <w:szCs w:val="32"/>
          <w:u w:val="single"/>
        </w:rPr>
        <w:t>SURAT PERGANTIAN DINAS</w:t>
      </w:r>
    </w:p>
    <w:p w14:paraId="5CF870E6" w14:textId="77777777" w:rsidR="004D2267" w:rsidRDefault="004D2267" w:rsidP="004D2267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4210200A" w14:textId="77777777" w:rsidR="004D2267" w:rsidRPr="008B36DA" w:rsidRDefault="004D2267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Bukti telah mengganti jadwal dinas</w:t>
      </w:r>
    </w:p>
    <w:p w14:paraId="7FA9FC77" w14:textId="77777777" w:rsidR="004D2267" w:rsidRPr="008B36DA" w:rsidRDefault="004D2267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Dengan ini saya,</w:t>
      </w:r>
    </w:p>
    <w:p w14:paraId="37476375" w14:textId="77777777" w:rsidR="004D2267" w:rsidRPr="008B36DA" w:rsidRDefault="004D2267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</w:p>
    <w:p w14:paraId="48BF4DA7" w14:textId="77777777" w:rsidR="004D2267" w:rsidRPr="008B36DA" w:rsidRDefault="004D2267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Nama</w:t>
      </w:r>
      <w:r w:rsidR="00653282"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6E12EAD0" w14:textId="77777777" w:rsidR="00653282" w:rsidRPr="008B36DA" w:rsidRDefault="00653282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NIP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66C72406" w14:textId="77777777" w:rsidR="00653282" w:rsidRPr="008B36DA" w:rsidRDefault="00653282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Selaku pembimbing / perawat yang ditunjuk membimbing mahasiswa menyatakan bahwa mahasiswa yang bersangkutan diatas telah mengganti jadwal dinas sesuai dengan jadwal yang telah diajukan oleh mahasiswa tersebut.</w:t>
      </w:r>
    </w:p>
    <w:p w14:paraId="00BDDAC4" w14:textId="77777777" w:rsidR="00653282" w:rsidRDefault="00653282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 w:rsidRPr="008B36DA">
        <w:rPr>
          <w:rFonts w:ascii="Times New Roman" w:hAnsi="Times New Roman"/>
          <w:szCs w:val="24"/>
        </w:rPr>
        <w:t>Keterangan …………………………………………………</w:t>
      </w:r>
    </w:p>
    <w:p w14:paraId="0E7E49DA" w14:textId="77777777" w:rsidR="008B36DA" w:rsidRDefault="008B36DA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1DE3EFF6" w14:textId="77777777" w:rsidR="008B36DA" w:rsidRDefault="008B36DA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4C798573" w14:textId="77777777" w:rsidR="008B36DA" w:rsidRDefault="008B36DA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6D015D23" w14:textId="77777777" w:rsidR="008B36DA" w:rsidRDefault="008B36DA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685EED77" w14:textId="77777777" w:rsidR="00653282" w:rsidRDefault="00653282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653282" w14:paraId="7F874D9F" w14:textId="77777777" w:rsidTr="008B36DA">
        <w:tc>
          <w:tcPr>
            <w:tcW w:w="4927" w:type="dxa"/>
          </w:tcPr>
          <w:p w14:paraId="1CC8E1D9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18CFFB9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Mengetahui,</w:t>
            </w:r>
          </w:p>
          <w:p w14:paraId="793B3764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Kepala Ruangan</w:t>
            </w:r>
          </w:p>
          <w:p w14:paraId="6FC8F9B3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0C204A55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DD04D8F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B3C4702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27CEC52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</w:t>
            </w:r>
            <w:r w:rsidR="008B36DA">
              <w:rPr>
                <w:rFonts w:ascii="Times New Roman" w:hAnsi="Times New Roman"/>
              </w:rPr>
              <w:t>__________</w:t>
            </w:r>
            <w:r>
              <w:rPr>
                <w:rFonts w:ascii="Times New Roman" w:hAnsi="Times New Roman"/>
              </w:rPr>
              <w:t>)</w:t>
            </w:r>
          </w:p>
          <w:p w14:paraId="6D82E266" w14:textId="77777777" w:rsidR="00653282" w:rsidRDefault="008B36DA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NIP.</w:t>
            </w:r>
          </w:p>
        </w:tc>
        <w:tc>
          <w:tcPr>
            <w:tcW w:w="4928" w:type="dxa"/>
          </w:tcPr>
          <w:p w14:paraId="51345060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Mataram,                                   20</w:t>
            </w:r>
          </w:p>
          <w:p w14:paraId="5EFC4D50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Pembimbing / Perawat</w:t>
            </w:r>
          </w:p>
          <w:p w14:paraId="102ED91F" w14:textId="77777777" w:rsidR="00653282" w:rsidRDefault="00653282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Lahan</w:t>
            </w:r>
          </w:p>
          <w:p w14:paraId="704C32AE" w14:textId="77777777" w:rsidR="008B36DA" w:rsidRDefault="008B36DA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364134CC" w14:textId="77777777" w:rsidR="008B36DA" w:rsidRDefault="008B36DA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7E934C0C" w14:textId="77777777" w:rsidR="008B36DA" w:rsidRDefault="008B36DA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73D975AC" w14:textId="77777777" w:rsidR="008B36DA" w:rsidRDefault="008B36DA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78843780" w14:textId="77777777" w:rsidR="008B36DA" w:rsidRDefault="009608DD" w:rsidP="009608DD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 </w:t>
            </w:r>
            <w:r w:rsidR="008B36DA">
              <w:rPr>
                <w:rFonts w:ascii="Times New Roman" w:hAnsi="Times New Roman"/>
              </w:rPr>
              <w:t>______</w:t>
            </w:r>
            <w:r>
              <w:rPr>
                <w:rFonts w:ascii="Times New Roman" w:hAnsi="Times New Roman"/>
              </w:rPr>
              <w:t>______________________________</w:t>
            </w:r>
            <w:r w:rsidR="008B36DA">
              <w:rPr>
                <w:rFonts w:ascii="Times New Roman" w:hAnsi="Times New Roman"/>
              </w:rPr>
              <w:t>)</w:t>
            </w:r>
          </w:p>
          <w:p w14:paraId="0352189F" w14:textId="77777777" w:rsidR="008B36DA" w:rsidRDefault="008B36DA" w:rsidP="008B36DA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NIP.</w:t>
            </w:r>
          </w:p>
        </w:tc>
      </w:tr>
    </w:tbl>
    <w:p w14:paraId="04B9C002" w14:textId="77777777" w:rsidR="00653282" w:rsidRDefault="00653282" w:rsidP="004D2267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</w:rPr>
      </w:pPr>
    </w:p>
    <w:p w14:paraId="6507BEDA" w14:textId="77777777" w:rsidR="004D2267" w:rsidRDefault="004D2267" w:rsidP="004D2267">
      <w:pPr>
        <w:jc w:val="center"/>
        <w:rPr>
          <w:rFonts w:ascii="Times New Roman" w:hAnsi="Times New Roman"/>
        </w:rPr>
      </w:pPr>
    </w:p>
    <w:p w14:paraId="75319EE3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0BA967AC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7CFAF90A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4330E061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451CCADF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7C9F9A7C" w14:textId="77777777" w:rsidR="009608DD" w:rsidRDefault="009608DD" w:rsidP="004D2267">
      <w:pPr>
        <w:jc w:val="center"/>
        <w:rPr>
          <w:rFonts w:ascii="Times New Roman" w:hAnsi="Times New Roman"/>
        </w:rPr>
      </w:pPr>
    </w:p>
    <w:p w14:paraId="11F68036" w14:textId="77777777" w:rsidR="00A91A23" w:rsidRDefault="00A91A23" w:rsidP="004D2267">
      <w:pPr>
        <w:jc w:val="center"/>
        <w:rPr>
          <w:rFonts w:ascii="Times New Roman" w:hAnsi="Times New Roman"/>
        </w:rPr>
      </w:pPr>
    </w:p>
    <w:p w14:paraId="38A14027" w14:textId="77777777" w:rsidR="00A91A23" w:rsidRDefault="00A91A23" w:rsidP="004D2267">
      <w:pPr>
        <w:jc w:val="center"/>
        <w:rPr>
          <w:rFonts w:ascii="Times New Roman" w:hAnsi="Times New Roman"/>
        </w:rPr>
      </w:pPr>
    </w:p>
    <w:p w14:paraId="1D26FC46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7BA8D6AD" w14:textId="77777777" w:rsidR="005A661E" w:rsidRDefault="005A661E" w:rsidP="004D2267">
      <w:pPr>
        <w:jc w:val="center"/>
        <w:rPr>
          <w:rFonts w:ascii="Times New Roman" w:hAnsi="Times New Roman"/>
        </w:rPr>
      </w:pPr>
    </w:p>
    <w:p w14:paraId="1740B578" w14:textId="77777777" w:rsidR="00A91A23" w:rsidRDefault="00A91A23" w:rsidP="004D2267">
      <w:pPr>
        <w:jc w:val="center"/>
        <w:rPr>
          <w:rFonts w:ascii="Times New Roman" w:hAnsi="Times New Roman"/>
        </w:rPr>
      </w:pPr>
    </w:p>
    <w:p w14:paraId="287E7192" w14:textId="77777777" w:rsidR="00A91A23" w:rsidRDefault="00A91A23" w:rsidP="004D2267">
      <w:pPr>
        <w:jc w:val="center"/>
        <w:rPr>
          <w:rFonts w:ascii="Times New Roman" w:hAnsi="Times New Roman"/>
        </w:rPr>
      </w:pPr>
    </w:p>
    <w:p w14:paraId="15D7B1A1" w14:textId="77777777" w:rsidR="00863FC9" w:rsidRDefault="00863FC9" w:rsidP="004D2267">
      <w:pPr>
        <w:jc w:val="center"/>
        <w:rPr>
          <w:rFonts w:ascii="Times New Roman" w:hAnsi="Times New Roman"/>
        </w:rPr>
      </w:pPr>
    </w:p>
    <w:p w14:paraId="0EC61AD3" w14:textId="77777777" w:rsidR="00863FC9" w:rsidRDefault="00863FC9" w:rsidP="004D2267">
      <w:pPr>
        <w:jc w:val="center"/>
        <w:rPr>
          <w:rFonts w:ascii="Times New Roman" w:hAnsi="Times New Roman"/>
        </w:rPr>
      </w:pPr>
    </w:p>
    <w:sectPr w:rsidR="00863FC9" w:rsidSect="005A0CB3">
      <w:headerReference w:type="default" r:id="rId13"/>
      <w:pgSz w:w="11907" w:h="16839" w:code="9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62A40" w14:textId="77777777" w:rsidR="004B78AD" w:rsidRDefault="004B78AD" w:rsidP="00BD3DDA">
      <w:r>
        <w:separator/>
      </w:r>
    </w:p>
  </w:endnote>
  <w:endnote w:type="continuationSeparator" w:id="0">
    <w:p w14:paraId="25B3B2B9" w14:textId="77777777" w:rsidR="004B78AD" w:rsidRDefault="004B78AD" w:rsidP="00BD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EC41" w14:textId="77777777" w:rsidR="004B78AD" w:rsidRDefault="004B78AD" w:rsidP="00BD3DDA">
      <w:r>
        <w:separator/>
      </w:r>
    </w:p>
  </w:footnote>
  <w:footnote w:type="continuationSeparator" w:id="0">
    <w:p w14:paraId="52181247" w14:textId="77777777" w:rsidR="004B78AD" w:rsidRDefault="004B78AD" w:rsidP="00BD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061EF" w14:textId="77777777" w:rsidR="00BD3DDA" w:rsidRDefault="00BD3D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ABD"/>
    <w:multiLevelType w:val="hybridMultilevel"/>
    <w:tmpl w:val="21565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EB4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C12FE0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1741286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9D05294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7C6A3A5E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F6C264D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346062268">
    <w:abstractNumId w:val="3"/>
  </w:num>
  <w:num w:numId="2" w16cid:durableId="2132556563">
    <w:abstractNumId w:val="6"/>
  </w:num>
  <w:num w:numId="3" w16cid:durableId="613555600">
    <w:abstractNumId w:val="0"/>
  </w:num>
  <w:num w:numId="4" w16cid:durableId="2095584671">
    <w:abstractNumId w:val="1"/>
  </w:num>
  <w:num w:numId="5" w16cid:durableId="524290316">
    <w:abstractNumId w:val="2"/>
  </w:num>
  <w:num w:numId="6" w16cid:durableId="443841275">
    <w:abstractNumId w:val="4"/>
  </w:num>
  <w:num w:numId="7" w16cid:durableId="16443101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drawingGridHorizontalSpacing w:val="120"/>
  <w:displayHorizontalDrawingGridEvery w:val="2"/>
  <w:characterSpacingControl w:val="doNotCompress"/>
  <w:hdrShapeDefaults>
    <o:shapedefaults v:ext="edit" spidmax="207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72E"/>
    <w:rsid w:val="00002A83"/>
    <w:rsid w:val="000045B0"/>
    <w:rsid w:val="00020A7D"/>
    <w:rsid w:val="00030CFF"/>
    <w:rsid w:val="00037CF5"/>
    <w:rsid w:val="0004709B"/>
    <w:rsid w:val="000503D1"/>
    <w:rsid w:val="00051E62"/>
    <w:rsid w:val="0005590D"/>
    <w:rsid w:val="000660B5"/>
    <w:rsid w:val="0009345E"/>
    <w:rsid w:val="000B41FC"/>
    <w:rsid w:val="000B4A1F"/>
    <w:rsid w:val="000B560B"/>
    <w:rsid w:val="000D680C"/>
    <w:rsid w:val="000F4459"/>
    <w:rsid w:val="00103A0E"/>
    <w:rsid w:val="0016221D"/>
    <w:rsid w:val="00167158"/>
    <w:rsid w:val="001756DA"/>
    <w:rsid w:val="001810E3"/>
    <w:rsid w:val="0018635A"/>
    <w:rsid w:val="002417B5"/>
    <w:rsid w:val="00295AA2"/>
    <w:rsid w:val="002A2DB9"/>
    <w:rsid w:val="002C0715"/>
    <w:rsid w:val="002D5E65"/>
    <w:rsid w:val="0030455E"/>
    <w:rsid w:val="0030457D"/>
    <w:rsid w:val="0032789B"/>
    <w:rsid w:val="0033285F"/>
    <w:rsid w:val="00342A1D"/>
    <w:rsid w:val="0034301B"/>
    <w:rsid w:val="003608EB"/>
    <w:rsid w:val="00364C47"/>
    <w:rsid w:val="00371979"/>
    <w:rsid w:val="003B2C86"/>
    <w:rsid w:val="003C769C"/>
    <w:rsid w:val="003F49D3"/>
    <w:rsid w:val="0041756F"/>
    <w:rsid w:val="00451696"/>
    <w:rsid w:val="004A102D"/>
    <w:rsid w:val="004B4099"/>
    <w:rsid w:val="004B78AD"/>
    <w:rsid w:val="004C119F"/>
    <w:rsid w:val="004C1FED"/>
    <w:rsid w:val="004C2EA7"/>
    <w:rsid w:val="004D2267"/>
    <w:rsid w:val="004D3078"/>
    <w:rsid w:val="004F2E04"/>
    <w:rsid w:val="0050472E"/>
    <w:rsid w:val="005571B0"/>
    <w:rsid w:val="005763BA"/>
    <w:rsid w:val="00582442"/>
    <w:rsid w:val="005A0CB3"/>
    <w:rsid w:val="005A661E"/>
    <w:rsid w:val="005B150C"/>
    <w:rsid w:val="005B5EAE"/>
    <w:rsid w:val="005D745A"/>
    <w:rsid w:val="005F78A6"/>
    <w:rsid w:val="00625924"/>
    <w:rsid w:val="00653282"/>
    <w:rsid w:val="00654961"/>
    <w:rsid w:val="00660432"/>
    <w:rsid w:val="00677549"/>
    <w:rsid w:val="0069641F"/>
    <w:rsid w:val="006A5BF0"/>
    <w:rsid w:val="006C4D30"/>
    <w:rsid w:val="006D11C2"/>
    <w:rsid w:val="006F1B41"/>
    <w:rsid w:val="0078241C"/>
    <w:rsid w:val="007970A7"/>
    <w:rsid w:val="007A6F5D"/>
    <w:rsid w:val="007B12FC"/>
    <w:rsid w:val="007C73C5"/>
    <w:rsid w:val="007D34CB"/>
    <w:rsid w:val="007F5E8A"/>
    <w:rsid w:val="00804BB2"/>
    <w:rsid w:val="00821A74"/>
    <w:rsid w:val="00863FC9"/>
    <w:rsid w:val="0087436B"/>
    <w:rsid w:val="00890C34"/>
    <w:rsid w:val="008B36DA"/>
    <w:rsid w:val="008B4847"/>
    <w:rsid w:val="008D45E9"/>
    <w:rsid w:val="0094487E"/>
    <w:rsid w:val="009458B7"/>
    <w:rsid w:val="009608DD"/>
    <w:rsid w:val="009633A1"/>
    <w:rsid w:val="00984281"/>
    <w:rsid w:val="009A4AFB"/>
    <w:rsid w:val="009B6543"/>
    <w:rsid w:val="009E5C98"/>
    <w:rsid w:val="00A2603A"/>
    <w:rsid w:val="00A262AE"/>
    <w:rsid w:val="00A45E8B"/>
    <w:rsid w:val="00A737C0"/>
    <w:rsid w:val="00A85892"/>
    <w:rsid w:val="00A91A23"/>
    <w:rsid w:val="00A940C0"/>
    <w:rsid w:val="00AD00A6"/>
    <w:rsid w:val="00AE70D4"/>
    <w:rsid w:val="00AF75C6"/>
    <w:rsid w:val="00B03663"/>
    <w:rsid w:val="00B04439"/>
    <w:rsid w:val="00B12D99"/>
    <w:rsid w:val="00B273B7"/>
    <w:rsid w:val="00B60F10"/>
    <w:rsid w:val="00B6441A"/>
    <w:rsid w:val="00B87F6D"/>
    <w:rsid w:val="00B901DD"/>
    <w:rsid w:val="00BD3DDA"/>
    <w:rsid w:val="00C16ABF"/>
    <w:rsid w:val="00C573B6"/>
    <w:rsid w:val="00C87D8C"/>
    <w:rsid w:val="00CE622D"/>
    <w:rsid w:val="00D57D3B"/>
    <w:rsid w:val="00D60CCF"/>
    <w:rsid w:val="00D65539"/>
    <w:rsid w:val="00D70645"/>
    <w:rsid w:val="00DB1E59"/>
    <w:rsid w:val="00DE686C"/>
    <w:rsid w:val="00DF5A76"/>
    <w:rsid w:val="00E00DEE"/>
    <w:rsid w:val="00E81A30"/>
    <w:rsid w:val="00E97698"/>
    <w:rsid w:val="00EB527D"/>
    <w:rsid w:val="00EC7E6F"/>
    <w:rsid w:val="00F24247"/>
    <w:rsid w:val="00F33BD8"/>
    <w:rsid w:val="00F71941"/>
    <w:rsid w:val="00FA1AB3"/>
    <w:rsid w:val="00FC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2"/>
    </o:shapelayout>
  </w:shapeDefaults>
  <w:decimalSymbol w:val=","/>
  <w:listSeparator w:val=";"/>
  <w14:docId w14:val="4BB116C9"/>
  <w15:docId w15:val="{00BD86A8-AEC1-4FE2-9E50-EA6920795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C34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C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64C47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037CF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54961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654961"/>
    <w:rPr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54961"/>
    <w:rPr>
      <w:rFonts w:eastAsia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3DDA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BD3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3DDA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tikes_yarsi_mataram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ikesyarsimataram.ac.id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tikes_yarsi_mataram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ikesyarsimataram.ac.id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MK%202020\SURAT%20KETERANGAN%20LUL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7BAD2-83CD-40A3-9818-CB24196FB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SURAT KETERANGAN LULUS</Template>
  <TotalTime>1277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2403</CharactersWithSpaces>
  <SharedDoc>false</SharedDoc>
  <HLinks>
    <vt:vector size="36" baseType="variant">
      <vt:variant>
        <vt:i4>6357087</vt:i4>
      </vt:variant>
      <vt:variant>
        <vt:i4>15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12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9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6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3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skepstikesyarsimataram@gmail.com</cp:lastModifiedBy>
  <cp:revision>56</cp:revision>
  <cp:lastPrinted>2025-08-06T02:35:00Z</cp:lastPrinted>
  <dcterms:created xsi:type="dcterms:W3CDTF">2021-08-09T06:33:00Z</dcterms:created>
  <dcterms:modified xsi:type="dcterms:W3CDTF">2025-08-06T02:36:00Z</dcterms:modified>
</cp:coreProperties>
</file>