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B2747" w14:textId="77777777" w:rsidR="007B12FC" w:rsidRPr="00782E8E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20FE8B90" w14:textId="77777777" w:rsidR="007B12FC" w:rsidRPr="00BE3408" w:rsidRDefault="000B41FC" w:rsidP="007B12FC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>Hal</w:t>
      </w:r>
      <w:r w:rsidRPr="00BE3408">
        <w:rPr>
          <w:rFonts w:ascii="Times New Roman" w:hAnsi="Times New Roman"/>
          <w:szCs w:val="24"/>
          <w:lang w:val="sv-FI"/>
        </w:rPr>
        <w:tab/>
      </w:r>
      <w:r w:rsidR="007B12FC" w:rsidRPr="00BE3408">
        <w:rPr>
          <w:rFonts w:ascii="Times New Roman" w:hAnsi="Times New Roman"/>
          <w:szCs w:val="24"/>
          <w:lang w:val="sv-FI"/>
        </w:rPr>
        <w:t xml:space="preserve">: </w:t>
      </w:r>
      <w:r w:rsidR="007B12FC" w:rsidRPr="00BE3408">
        <w:rPr>
          <w:rFonts w:ascii="Times New Roman" w:hAnsi="Times New Roman"/>
          <w:b/>
          <w:szCs w:val="24"/>
          <w:lang w:val="sv-FI"/>
        </w:rPr>
        <w:t>Mengganti Praktek</w:t>
      </w:r>
    </w:p>
    <w:p w14:paraId="603CD2B4" w14:textId="77777777" w:rsidR="007B12FC" w:rsidRPr="00BE3408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ab/>
        <w:t>Kepada</w:t>
      </w:r>
    </w:p>
    <w:p w14:paraId="186C1BFF" w14:textId="77777777" w:rsidR="007B12FC" w:rsidRPr="00BE3408" w:rsidRDefault="007B12FC" w:rsidP="007B12FC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ab/>
        <w:t>Yth. Bapak/Ibu/Sdr. Pembimbing Praktek</w:t>
      </w:r>
    </w:p>
    <w:p w14:paraId="067AC448" w14:textId="77777777" w:rsidR="007B12FC" w:rsidRPr="00BE3408" w:rsidRDefault="007B12FC" w:rsidP="007B12FC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ab/>
      </w:r>
      <w:r w:rsidRPr="00BE3408">
        <w:rPr>
          <w:rFonts w:ascii="Times New Roman" w:hAnsi="Times New Roman"/>
          <w:szCs w:val="24"/>
          <w:lang w:val="sv-FI"/>
        </w:rPr>
        <w:tab/>
        <w:t xml:space="preserve"> __________________________________________</w:t>
      </w:r>
    </w:p>
    <w:p w14:paraId="2EC8ABF0" w14:textId="77777777" w:rsidR="007B12FC" w:rsidRPr="00BE3408" w:rsidRDefault="007B12FC" w:rsidP="007B12FC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ab/>
      </w:r>
      <w:r w:rsidRPr="00BE3408">
        <w:rPr>
          <w:rFonts w:ascii="Times New Roman" w:hAnsi="Times New Roman"/>
          <w:szCs w:val="24"/>
          <w:lang w:val="sv-FI"/>
        </w:rPr>
        <w:tab/>
        <w:t>Di</w:t>
      </w:r>
    </w:p>
    <w:p w14:paraId="6378EF5A" w14:textId="77777777" w:rsidR="007B12FC" w:rsidRPr="00BE3408" w:rsidRDefault="007B12FC" w:rsidP="007B12FC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360" w:lineRule="auto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ab/>
      </w:r>
      <w:r w:rsidRPr="00BE3408">
        <w:rPr>
          <w:rFonts w:ascii="Times New Roman" w:hAnsi="Times New Roman"/>
          <w:szCs w:val="24"/>
          <w:lang w:val="sv-FI"/>
        </w:rPr>
        <w:tab/>
      </w:r>
      <w:r w:rsidRPr="00BE3408">
        <w:rPr>
          <w:rFonts w:ascii="Times New Roman" w:hAnsi="Times New Roman"/>
          <w:szCs w:val="24"/>
          <w:lang w:val="sv-FI"/>
        </w:rPr>
        <w:tab/>
      </w:r>
      <w:r w:rsidRPr="00BE3408">
        <w:rPr>
          <w:rFonts w:ascii="Times New Roman" w:hAnsi="Times New Roman"/>
          <w:szCs w:val="24"/>
          <w:lang w:val="sv-FI"/>
        </w:rPr>
        <w:tab/>
        <w:t>Tempat</w:t>
      </w:r>
    </w:p>
    <w:p w14:paraId="31832F61" w14:textId="77777777" w:rsidR="007B12FC" w:rsidRPr="00BE3408" w:rsidRDefault="007B12FC" w:rsidP="000B41FC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 w:hanging="1701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ab/>
      </w:r>
      <w:r w:rsidRPr="00BE3408">
        <w:rPr>
          <w:rFonts w:ascii="Times New Roman" w:hAnsi="Times New Roman"/>
          <w:szCs w:val="24"/>
          <w:lang w:val="sv-FI"/>
        </w:rPr>
        <w:tab/>
        <w:t>Dengan hormat,</w:t>
      </w:r>
    </w:p>
    <w:p w14:paraId="10BD745B" w14:textId="77777777" w:rsidR="007B12FC" w:rsidRPr="00BE3408" w:rsidRDefault="007B12FC" w:rsidP="000B41FC">
      <w:pPr>
        <w:tabs>
          <w:tab w:val="left" w:pos="1134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>Yang bertanda tangan di bawah ini :</w:t>
      </w:r>
    </w:p>
    <w:p w14:paraId="4F2591E9" w14:textId="77777777" w:rsidR="007B12FC" w:rsidRPr="001810E3" w:rsidRDefault="007B12FC" w:rsidP="000B41FC">
      <w:pPr>
        <w:tabs>
          <w:tab w:val="left" w:pos="1134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Nama</w:t>
      </w:r>
      <w:r w:rsidRPr="001810E3">
        <w:rPr>
          <w:rFonts w:ascii="Times New Roman" w:hAnsi="Times New Roman"/>
          <w:szCs w:val="24"/>
        </w:rPr>
        <w:tab/>
        <w:t>: __________________________________</w:t>
      </w:r>
    </w:p>
    <w:p w14:paraId="6F5B8317" w14:textId="77777777" w:rsidR="007B12FC" w:rsidRPr="001810E3" w:rsidRDefault="007B12FC" w:rsidP="000B41FC">
      <w:pPr>
        <w:tabs>
          <w:tab w:val="left" w:pos="1134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NIM</w:t>
      </w: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  <w:t>: __________________________________</w:t>
      </w:r>
    </w:p>
    <w:p w14:paraId="24C0F554" w14:textId="77777777" w:rsidR="007B12FC" w:rsidRPr="001810E3" w:rsidRDefault="007B12FC" w:rsidP="000B41FC">
      <w:pPr>
        <w:tabs>
          <w:tab w:val="left" w:pos="1134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 xml:space="preserve">Program </w:t>
      </w:r>
      <w:proofErr w:type="spellStart"/>
      <w:r w:rsidRPr="001810E3">
        <w:rPr>
          <w:rFonts w:ascii="Times New Roman" w:hAnsi="Times New Roman"/>
          <w:szCs w:val="24"/>
        </w:rPr>
        <w:t>Stdi</w:t>
      </w:r>
      <w:proofErr w:type="spellEnd"/>
      <w:r w:rsidRPr="001810E3">
        <w:rPr>
          <w:rFonts w:ascii="Times New Roman" w:hAnsi="Times New Roman"/>
          <w:szCs w:val="24"/>
        </w:rPr>
        <w:tab/>
        <w:t>: __________________________________</w:t>
      </w:r>
    </w:p>
    <w:p w14:paraId="1990679E" w14:textId="77777777" w:rsidR="007B12FC" w:rsidRPr="00BE3408" w:rsidRDefault="007B12FC" w:rsidP="000B41FC">
      <w:pPr>
        <w:tabs>
          <w:tab w:val="left" w:pos="1134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 xml:space="preserve">Dengan ini mohon diberikan ijin untuk mengganti praktek sehubungan dengan ketidak hadiran saya sesuai dengan jadwal selama  ___  hari di ruang _________________________ dan penggantian Praktek akan dilaksanakan tanggal ______________________ </w:t>
      </w:r>
    </w:p>
    <w:p w14:paraId="53E3D28B" w14:textId="77777777" w:rsidR="007B12FC" w:rsidRPr="00BE3408" w:rsidRDefault="007B12FC" w:rsidP="000B41FC">
      <w:pPr>
        <w:tabs>
          <w:tab w:val="left" w:pos="1134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  <w:lang w:val="sv-FI"/>
        </w:rPr>
      </w:pPr>
      <w:r w:rsidRPr="00BE3408">
        <w:rPr>
          <w:rFonts w:ascii="Times New Roman" w:hAnsi="Times New Roman"/>
          <w:szCs w:val="24"/>
          <w:lang w:val="sv-FI"/>
        </w:rPr>
        <w:t>Demikian, atas bantuan dan kerjasamanya disampaikan terima kasih.</w:t>
      </w:r>
    </w:p>
    <w:p w14:paraId="6610F689" w14:textId="77777777" w:rsidR="000B41FC" w:rsidRPr="00BE3408" w:rsidRDefault="000B41FC" w:rsidP="000B41FC">
      <w:pPr>
        <w:tabs>
          <w:tab w:val="left" w:pos="1134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  <w:lang w:val="sv-FI"/>
        </w:rPr>
      </w:pPr>
    </w:p>
    <w:p w14:paraId="33CED005" w14:textId="77777777" w:rsidR="007B12FC" w:rsidRPr="001810E3" w:rsidRDefault="007B12FC" w:rsidP="007B12FC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proofErr w:type="spellStart"/>
      <w:r w:rsidRPr="001810E3">
        <w:rPr>
          <w:rFonts w:ascii="Times New Roman" w:hAnsi="Times New Roman"/>
          <w:szCs w:val="24"/>
        </w:rPr>
        <w:t>Mataram</w:t>
      </w:r>
      <w:proofErr w:type="spellEnd"/>
      <w:r w:rsidRPr="001810E3">
        <w:rPr>
          <w:rFonts w:ascii="Times New Roman" w:hAnsi="Times New Roman"/>
          <w:szCs w:val="24"/>
        </w:rPr>
        <w:t>, ________________ 20</w:t>
      </w:r>
    </w:p>
    <w:p w14:paraId="200F1906" w14:textId="77777777" w:rsidR="007B12FC" w:rsidRPr="00D65539" w:rsidRDefault="007B12FC" w:rsidP="00D65539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Mahasiswa</w:t>
      </w:r>
    </w:p>
    <w:p w14:paraId="7E3FC069" w14:textId="77777777" w:rsidR="007B12FC" w:rsidRDefault="007B12FC" w:rsidP="007B12FC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rPr>
          <w:rFonts w:ascii="Times New Roman" w:hAnsi="Times New Roman"/>
          <w:b/>
          <w:szCs w:val="24"/>
        </w:rPr>
      </w:pPr>
    </w:p>
    <w:p w14:paraId="6EC5760D" w14:textId="77777777" w:rsidR="007B12FC" w:rsidRDefault="007B12FC" w:rsidP="007B12FC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_____________________</w:t>
      </w:r>
    </w:p>
    <w:tbl>
      <w:tblPr>
        <w:tblStyle w:val="TableGrid"/>
        <w:tblW w:w="9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5"/>
        <w:gridCol w:w="3341"/>
        <w:gridCol w:w="3581"/>
      </w:tblGrid>
      <w:tr w:rsidR="007B12FC" w14:paraId="57646292" w14:textId="77777777" w:rsidTr="00EB527D">
        <w:trPr>
          <w:trHeight w:val="551"/>
        </w:trPr>
        <w:tc>
          <w:tcPr>
            <w:tcW w:w="3065" w:type="dxa"/>
          </w:tcPr>
          <w:p w14:paraId="284EBEF2" w14:textId="77777777" w:rsidR="007B12FC" w:rsidRDefault="007B12FC" w:rsidP="000045B0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Disetujui</w:t>
            </w:r>
            <w:proofErr w:type="spellEnd"/>
            <w:r>
              <w:rPr>
                <w:rFonts w:ascii="Times New Roman" w:hAnsi="Times New Roman"/>
              </w:rPr>
              <w:t xml:space="preserve"> oleh :</w:t>
            </w:r>
          </w:p>
        </w:tc>
        <w:tc>
          <w:tcPr>
            <w:tcW w:w="3341" w:type="dxa"/>
          </w:tcPr>
          <w:p w14:paraId="700004E1" w14:textId="77777777" w:rsidR="007B12FC" w:rsidRDefault="007B12FC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Nama</w:t>
            </w:r>
          </w:p>
        </w:tc>
        <w:tc>
          <w:tcPr>
            <w:tcW w:w="3581" w:type="dxa"/>
          </w:tcPr>
          <w:p w14:paraId="4BC82A11" w14:textId="77777777" w:rsidR="007B12FC" w:rsidRDefault="007B12FC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Tanda Tangan</w:t>
            </w:r>
          </w:p>
          <w:p w14:paraId="5902B19B" w14:textId="77777777" w:rsidR="00D65539" w:rsidRDefault="00D65539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</w:tr>
      <w:tr w:rsidR="007B12FC" w14:paraId="0A0FA448" w14:textId="77777777" w:rsidTr="00EB527D">
        <w:trPr>
          <w:trHeight w:val="1089"/>
        </w:trPr>
        <w:tc>
          <w:tcPr>
            <w:tcW w:w="3065" w:type="dxa"/>
          </w:tcPr>
          <w:p w14:paraId="41265E05" w14:textId="77777777" w:rsidR="007B12FC" w:rsidRPr="00EB527D" w:rsidRDefault="007B12FC" w:rsidP="00EB527D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318" w:hanging="284"/>
            </w:pPr>
            <w:proofErr w:type="spellStart"/>
            <w:r w:rsidRPr="00EB527D">
              <w:t>Pembimbing</w:t>
            </w:r>
            <w:proofErr w:type="spellEnd"/>
            <w:r w:rsidRPr="00EB527D">
              <w:t xml:space="preserve"> Lahan</w:t>
            </w:r>
          </w:p>
          <w:p w14:paraId="77F1BDA1" w14:textId="77777777" w:rsidR="007B12FC" w:rsidRDefault="007B12FC" w:rsidP="000045B0">
            <w:pPr>
              <w:spacing w:line="480" w:lineRule="auto"/>
              <w:ind w:left="284"/>
              <w:rPr>
                <w:rFonts w:ascii="Times New Roman" w:hAnsi="Times New Roman"/>
              </w:rPr>
            </w:pPr>
          </w:p>
        </w:tc>
        <w:tc>
          <w:tcPr>
            <w:tcW w:w="3341" w:type="dxa"/>
          </w:tcPr>
          <w:p w14:paraId="1004C533" w14:textId="77777777" w:rsidR="007B12FC" w:rsidRDefault="007B12FC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81" w:type="dxa"/>
          </w:tcPr>
          <w:p w14:paraId="220DE4CF" w14:textId="77777777" w:rsidR="007B12FC" w:rsidRDefault="007B12FC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  <w:tr w:rsidR="007B12FC" w14:paraId="397A90B2" w14:textId="77777777" w:rsidTr="00EB527D">
        <w:trPr>
          <w:trHeight w:val="1103"/>
        </w:trPr>
        <w:tc>
          <w:tcPr>
            <w:tcW w:w="3065" w:type="dxa"/>
          </w:tcPr>
          <w:p w14:paraId="151E11C9" w14:textId="77777777" w:rsidR="007B12FC" w:rsidRPr="00EB527D" w:rsidRDefault="007B12FC" w:rsidP="00EB527D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318" w:hanging="284"/>
            </w:pPr>
            <w:proofErr w:type="spellStart"/>
            <w:r w:rsidRPr="00EB527D">
              <w:t>PembimbingPendidikan</w:t>
            </w:r>
            <w:proofErr w:type="spellEnd"/>
          </w:p>
          <w:p w14:paraId="3D9D0544" w14:textId="77777777" w:rsidR="007B12FC" w:rsidRDefault="007B12FC" w:rsidP="000045B0">
            <w:pPr>
              <w:spacing w:line="480" w:lineRule="auto"/>
              <w:ind w:left="284"/>
              <w:rPr>
                <w:rFonts w:ascii="Times New Roman" w:hAnsi="Times New Roman"/>
              </w:rPr>
            </w:pPr>
          </w:p>
        </w:tc>
        <w:tc>
          <w:tcPr>
            <w:tcW w:w="3341" w:type="dxa"/>
          </w:tcPr>
          <w:p w14:paraId="4BDFD2DA" w14:textId="77777777" w:rsidR="007B12FC" w:rsidRDefault="007B12FC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81" w:type="dxa"/>
          </w:tcPr>
          <w:p w14:paraId="64A8C42B" w14:textId="77777777" w:rsidR="007B12FC" w:rsidRDefault="007B12FC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</w:tbl>
    <w:p w14:paraId="2E0DC5CC" w14:textId="77777777" w:rsidR="007B12FC" w:rsidRDefault="007B12FC" w:rsidP="007B12FC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Mengetahui</w:t>
      </w:r>
      <w:proofErr w:type="spellEnd"/>
    </w:p>
    <w:p w14:paraId="6169E160" w14:textId="1F85305D" w:rsidR="007B12FC" w:rsidRDefault="007B12FC" w:rsidP="007B12F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Program Studi </w:t>
      </w:r>
      <w:r w:rsidR="00342A1D">
        <w:rPr>
          <w:rFonts w:ascii="Times New Roman" w:hAnsi="Times New Roman"/>
        </w:rPr>
        <w:t>N</w:t>
      </w:r>
      <w:r>
        <w:rPr>
          <w:rFonts w:ascii="Times New Roman" w:hAnsi="Times New Roman"/>
        </w:rPr>
        <w:t xml:space="preserve">ers </w:t>
      </w:r>
      <w:proofErr w:type="spellStart"/>
      <w:r w:rsidR="00C17D37">
        <w:rPr>
          <w:rFonts w:ascii="Times New Roman" w:hAnsi="Times New Roman"/>
        </w:rPr>
        <w:t>Jenjang</w:t>
      </w:r>
      <w:proofErr w:type="spellEnd"/>
      <w:r w:rsidR="00C17D37">
        <w:rPr>
          <w:rFonts w:ascii="Times New Roman" w:hAnsi="Times New Roman"/>
        </w:rPr>
        <w:t xml:space="preserve"> </w:t>
      </w:r>
      <w:proofErr w:type="spellStart"/>
      <w:r w:rsidR="00C17D37">
        <w:rPr>
          <w:rFonts w:ascii="Times New Roman" w:hAnsi="Times New Roman"/>
        </w:rPr>
        <w:t>Profesi</w:t>
      </w:r>
      <w:proofErr w:type="spellEnd"/>
    </w:p>
    <w:p w14:paraId="35F7F78B" w14:textId="77777777" w:rsidR="007B12FC" w:rsidRDefault="007B12FC" w:rsidP="007B12FC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Ketua</w:t>
      </w:r>
      <w:proofErr w:type="spellEnd"/>
      <w:r w:rsidR="0046280B">
        <w:rPr>
          <w:rFonts w:ascii="Times New Roman" w:hAnsi="Times New Roman"/>
        </w:rPr>
        <w:t>,</w:t>
      </w:r>
    </w:p>
    <w:p w14:paraId="04E056E8" w14:textId="77777777" w:rsidR="0046280B" w:rsidRDefault="0046280B" w:rsidP="007B12FC">
      <w:pPr>
        <w:jc w:val="center"/>
        <w:rPr>
          <w:rFonts w:ascii="Times New Roman" w:hAnsi="Times New Roman"/>
        </w:rPr>
      </w:pPr>
    </w:p>
    <w:p w14:paraId="2D72B9BB" w14:textId="77777777" w:rsidR="007B12FC" w:rsidRDefault="007B12FC" w:rsidP="007B12FC">
      <w:pPr>
        <w:jc w:val="center"/>
        <w:rPr>
          <w:rFonts w:ascii="Times New Roman" w:hAnsi="Times New Roman"/>
        </w:rPr>
      </w:pPr>
    </w:p>
    <w:p w14:paraId="254BFE4C" w14:textId="77777777" w:rsidR="007B12FC" w:rsidRDefault="007B12FC" w:rsidP="007B12FC">
      <w:pPr>
        <w:jc w:val="center"/>
        <w:rPr>
          <w:rFonts w:ascii="Times New Roman" w:hAnsi="Times New Roman"/>
        </w:rPr>
      </w:pPr>
    </w:p>
    <w:p w14:paraId="6F676866" w14:textId="77777777" w:rsidR="007B12FC" w:rsidRDefault="0046280B" w:rsidP="007B12FC">
      <w:pPr>
        <w:jc w:val="center"/>
        <w:rPr>
          <w:rFonts w:ascii="Times New Roman" w:hAnsi="Times New Roman"/>
          <w:b/>
          <w:u w:val="single"/>
        </w:rPr>
      </w:pPr>
      <w:proofErr w:type="spellStart"/>
      <w:r>
        <w:rPr>
          <w:rFonts w:ascii="Times New Roman" w:hAnsi="Times New Roman"/>
          <w:b/>
          <w:u w:val="single"/>
        </w:rPr>
        <w:t>Hapipah</w:t>
      </w:r>
      <w:proofErr w:type="spellEnd"/>
      <w:r w:rsidR="007B12FC" w:rsidRPr="0087436B">
        <w:rPr>
          <w:rFonts w:ascii="Times New Roman" w:hAnsi="Times New Roman"/>
          <w:b/>
          <w:u w:val="single"/>
        </w:rPr>
        <w:t xml:space="preserve">, </w:t>
      </w:r>
      <w:proofErr w:type="gramStart"/>
      <w:r w:rsidR="007B12FC" w:rsidRPr="0087436B">
        <w:rPr>
          <w:rFonts w:ascii="Times New Roman" w:hAnsi="Times New Roman"/>
          <w:b/>
          <w:u w:val="single"/>
        </w:rPr>
        <w:t>S.Kep.,Ners.,</w:t>
      </w:r>
      <w:proofErr w:type="spellStart"/>
      <w:r w:rsidR="007B12FC" w:rsidRPr="0087436B">
        <w:rPr>
          <w:rFonts w:ascii="Times New Roman" w:hAnsi="Times New Roman"/>
          <w:b/>
          <w:u w:val="single"/>
        </w:rPr>
        <w:t>M</w:t>
      </w:r>
      <w:proofErr w:type="gramEnd"/>
      <w:r w:rsidR="007B12FC" w:rsidRPr="0087436B">
        <w:rPr>
          <w:rFonts w:ascii="Times New Roman" w:hAnsi="Times New Roman"/>
          <w:b/>
          <w:u w:val="single"/>
        </w:rPr>
        <w:t>.Kep</w:t>
      </w:r>
      <w:proofErr w:type="spellEnd"/>
    </w:p>
    <w:p w14:paraId="6D1CF322" w14:textId="77777777" w:rsidR="00677549" w:rsidRPr="0046280B" w:rsidRDefault="007B12FC" w:rsidP="002B45E7">
      <w:pPr>
        <w:jc w:val="center"/>
        <w:rPr>
          <w:rFonts w:ascii="Times New Roman" w:hAnsi="Times New Roman"/>
        </w:rPr>
      </w:pPr>
      <w:r w:rsidRPr="0046280B">
        <w:rPr>
          <w:rFonts w:ascii="Times New Roman" w:hAnsi="Times New Roman"/>
        </w:rPr>
        <w:t xml:space="preserve">NIK. </w:t>
      </w:r>
      <w:r w:rsidR="0046280B" w:rsidRPr="0046280B">
        <w:rPr>
          <w:rFonts w:ascii="Times New Roman" w:hAnsi="Times New Roman"/>
        </w:rPr>
        <w:t>3051095</w:t>
      </w:r>
    </w:p>
    <w:p w14:paraId="5EE70BD4" w14:textId="77777777" w:rsidR="007B12FC" w:rsidRPr="00782E8E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60BDAA71" w14:textId="77777777" w:rsidR="007B12FC" w:rsidRPr="004D2267" w:rsidRDefault="007B12FC" w:rsidP="007B12FC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4D2267">
        <w:rPr>
          <w:rFonts w:ascii="Times New Roman" w:hAnsi="Times New Roman"/>
          <w:b/>
          <w:sz w:val="32"/>
          <w:szCs w:val="32"/>
          <w:u w:val="single"/>
        </w:rPr>
        <w:lastRenderedPageBreak/>
        <w:t>SURAT PERGANTIAN DINAS</w:t>
      </w:r>
    </w:p>
    <w:p w14:paraId="67409680" w14:textId="77777777" w:rsidR="007B12FC" w:rsidRDefault="007B12FC" w:rsidP="007B12FC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33DAAA75" w14:textId="77777777" w:rsidR="007B12FC" w:rsidRPr="008B36DA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 xml:space="preserve">Bukti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</w:p>
    <w:p w14:paraId="66CA0AF1" w14:textId="77777777" w:rsidR="007B12FC" w:rsidRPr="008B36DA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ini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saya</w:t>
      </w:r>
      <w:proofErr w:type="spellEnd"/>
      <w:r w:rsidRPr="008B36DA">
        <w:rPr>
          <w:rFonts w:ascii="Times New Roman" w:hAnsi="Times New Roman"/>
          <w:szCs w:val="24"/>
        </w:rPr>
        <w:t>,</w:t>
      </w:r>
    </w:p>
    <w:p w14:paraId="7012A17B" w14:textId="77777777" w:rsidR="007B12FC" w:rsidRPr="008B36DA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</w:p>
    <w:p w14:paraId="15C9D509" w14:textId="77777777" w:rsidR="007B12FC" w:rsidRPr="008B36DA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Nama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7AFE7CBA" w14:textId="77777777" w:rsidR="007B12FC" w:rsidRPr="008B36DA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NIP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1003F032" w14:textId="77777777" w:rsidR="007B12FC" w:rsidRPr="008B36DA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Selaku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pembimbing</w:t>
      </w:r>
      <w:proofErr w:type="spellEnd"/>
      <w:r w:rsidRPr="008B36DA">
        <w:rPr>
          <w:rFonts w:ascii="Times New Roman" w:hAnsi="Times New Roman"/>
          <w:szCs w:val="24"/>
        </w:rPr>
        <w:t xml:space="preserve"> / </w:t>
      </w:r>
      <w:proofErr w:type="spellStart"/>
      <w:r w:rsidRPr="008B36DA">
        <w:rPr>
          <w:rFonts w:ascii="Times New Roman" w:hAnsi="Times New Roman"/>
          <w:szCs w:val="24"/>
        </w:rPr>
        <w:t>perawat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ditunjuk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membimbing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menyatakan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bahwa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bersangkutan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diatas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sesuai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diajukan</w:t>
      </w:r>
      <w:proofErr w:type="spellEnd"/>
      <w:r w:rsidRPr="008B36DA">
        <w:rPr>
          <w:rFonts w:ascii="Times New Roman" w:hAnsi="Times New Roman"/>
          <w:szCs w:val="24"/>
        </w:rPr>
        <w:t xml:space="preserve"> oleh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tersebut</w:t>
      </w:r>
      <w:proofErr w:type="spellEnd"/>
      <w:r w:rsidRPr="008B36DA">
        <w:rPr>
          <w:rFonts w:ascii="Times New Roman" w:hAnsi="Times New Roman"/>
          <w:szCs w:val="24"/>
        </w:rPr>
        <w:t>.</w:t>
      </w:r>
    </w:p>
    <w:p w14:paraId="02227520" w14:textId="77777777" w:rsidR="007B12FC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Keterangan</w:t>
      </w:r>
      <w:proofErr w:type="spellEnd"/>
      <w:r w:rsidRPr="008B36DA">
        <w:rPr>
          <w:rFonts w:ascii="Times New Roman" w:hAnsi="Times New Roman"/>
          <w:szCs w:val="24"/>
        </w:rPr>
        <w:t xml:space="preserve"> …………………………………………………</w:t>
      </w:r>
    </w:p>
    <w:p w14:paraId="7EF4009F" w14:textId="77777777" w:rsidR="007B12FC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71C8D636" w14:textId="77777777" w:rsidR="007B12FC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40CECF87" w14:textId="77777777" w:rsidR="007B12FC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58FC35E6" w14:textId="77777777" w:rsidR="007B12FC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5EAC99CF" w14:textId="77777777" w:rsidR="007B12FC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7B12FC" w14:paraId="23C17DA0" w14:textId="77777777" w:rsidTr="000045B0">
        <w:tc>
          <w:tcPr>
            <w:tcW w:w="4927" w:type="dxa"/>
          </w:tcPr>
          <w:p w14:paraId="1E959190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AFE0259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Mengetahui</w:t>
            </w:r>
            <w:proofErr w:type="spellEnd"/>
            <w:r>
              <w:rPr>
                <w:rFonts w:ascii="Times New Roman" w:hAnsi="Times New Roman"/>
              </w:rPr>
              <w:t>,</w:t>
            </w:r>
          </w:p>
          <w:p w14:paraId="2DAD03A6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Kepala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Ruangan</w:t>
            </w:r>
            <w:proofErr w:type="spellEnd"/>
          </w:p>
          <w:p w14:paraId="6171BFC2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3D6681D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33651D4B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9218A48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6C2C34D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____________________________________)</w:t>
            </w:r>
          </w:p>
          <w:p w14:paraId="18CB1DF8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NIP.</w:t>
            </w:r>
          </w:p>
        </w:tc>
        <w:tc>
          <w:tcPr>
            <w:tcW w:w="4928" w:type="dxa"/>
          </w:tcPr>
          <w:p w14:paraId="43496106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Mataram</w:t>
            </w:r>
            <w:proofErr w:type="spellEnd"/>
            <w:r>
              <w:rPr>
                <w:rFonts w:ascii="Times New Roman" w:hAnsi="Times New Roman"/>
              </w:rPr>
              <w:t>,                                   20</w:t>
            </w:r>
          </w:p>
          <w:p w14:paraId="711C0A47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Pembimbing</w:t>
            </w:r>
            <w:proofErr w:type="spellEnd"/>
            <w:r>
              <w:rPr>
                <w:rFonts w:ascii="Times New Roman" w:hAnsi="Times New Roman"/>
              </w:rPr>
              <w:t xml:space="preserve"> / </w:t>
            </w:r>
            <w:proofErr w:type="spellStart"/>
            <w:r>
              <w:rPr>
                <w:rFonts w:ascii="Times New Roman" w:hAnsi="Times New Roman"/>
              </w:rPr>
              <w:t>Perawat</w:t>
            </w:r>
            <w:proofErr w:type="spellEnd"/>
          </w:p>
          <w:p w14:paraId="5BC34399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Lahan</w:t>
            </w:r>
          </w:p>
          <w:p w14:paraId="6D051D85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784A6874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59963522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72813117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1453418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____________________________________)</w:t>
            </w:r>
          </w:p>
          <w:p w14:paraId="36EC568F" w14:textId="77777777" w:rsidR="007B12FC" w:rsidRDefault="007B12FC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NIP.</w:t>
            </w:r>
          </w:p>
        </w:tc>
      </w:tr>
    </w:tbl>
    <w:p w14:paraId="50FD1627" w14:textId="77777777" w:rsidR="007B12FC" w:rsidRDefault="007B12FC" w:rsidP="007B12FC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</w:rPr>
      </w:pPr>
    </w:p>
    <w:p w14:paraId="1847A465" w14:textId="77777777" w:rsidR="007B12FC" w:rsidRDefault="007B12FC" w:rsidP="009608DD">
      <w:pPr>
        <w:rPr>
          <w:rFonts w:ascii="Times New Roman" w:hAnsi="Times New Roman"/>
        </w:rPr>
      </w:pPr>
    </w:p>
    <w:p w14:paraId="0F7A8272" w14:textId="77777777" w:rsidR="00984281" w:rsidRDefault="00984281" w:rsidP="009608DD">
      <w:pPr>
        <w:rPr>
          <w:rFonts w:ascii="Times New Roman" w:hAnsi="Times New Roman"/>
        </w:rPr>
      </w:pPr>
    </w:p>
    <w:p w14:paraId="69EB1B64" w14:textId="77777777" w:rsidR="00984281" w:rsidRDefault="00984281" w:rsidP="009608DD">
      <w:pPr>
        <w:rPr>
          <w:rFonts w:ascii="Times New Roman" w:hAnsi="Times New Roman"/>
        </w:rPr>
      </w:pPr>
    </w:p>
    <w:p w14:paraId="7B86AC35" w14:textId="77777777" w:rsidR="00984281" w:rsidRDefault="00984281" w:rsidP="009608DD">
      <w:pPr>
        <w:rPr>
          <w:rFonts w:ascii="Times New Roman" w:hAnsi="Times New Roman"/>
        </w:rPr>
      </w:pPr>
    </w:p>
    <w:p w14:paraId="78896822" w14:textId="77777777" w:rsidR="00984281" w:rsidRDefault="00984281" w:rsidP="009608DD">
      <w:pPr>
        <w:rPr>
          <w:rFonts w:ascii="Times New Roman" w:hAnsi="Times New Roman"/>
        </w:rPr>
      </w:pPr>
    </w:p>
    <w:p w14:paraId="4A6CDC5C" w14:textId="77777777" w:rsidR="00984281" w:rsidRDefault="00984281" w:rsidP="009608DD">
      <w:pPr>
        <w:rPr>
          <w:rFonts w:ascii="Times New Roman" w:hAnsi="Times New Roman"/>
        </w:rPr>
      </w:pPr>
    </w:p>
    <w:p w14:paraId="4D4E8093" w14:textId="77777777" w:rsidR="00984281" w:rsidRDefault="00984281" w:rsidP="009608DD">
      <w:pPr>
        <w:rPr>
          <w:rFonts w:ascii="Times New Roman" w:hAnsi="Times New Roman"/>
        </w:rPr>
      </w:pPr>
    </w:p>
    <w:p w14:paraId="57A7685C" w14:textId="77777777" w:rsidR="00984281" w:rsidRDefault="00984281" w:rsidP="009608DD">
      <w:pPr>
        <w:rPr>
          <w:rFonts w:ascii="Times New Roman" w:hAnsi="Times New Roman"/>
        </w:rPr>
      </w:pPr>
    </w:p>
    <w:p w14:paraId="4C5B6CE9" w14:textId="77777777" w:rsidR="00984281" w:rsidRDefault="00984281" w:rsidP="009608DD">
      <w:pPr>
        <w:rPr>
          <w:rFonts w:ascii="Times New Roman" w:hAnsi="Times New Roman"/>
        </w:rPr>
      </w:pPr>
    </w:p>
    <w:p w14:paraId="6A6DF82A" w14:textId="419E89AE" w:rsidR="001756DA" w:rsidRDefault="001756DA">
      <w:pPr>
        <w:jc w:val="left"/>
        <w:rPr>
          <w:rFonts w:ascii="Times New Roman" w:hAnsi="Times New Roman"/>
        </w:rPr>
      </w:pPr>
    </w:p>
    <w:sectPr w:rsidR="001756DA" w:rsidSect="00C573B6">
      <w:headerReference w:type="default" r:id="rId8"/>
      <w:pgSz w:w="11907" w:h="16839" w:code="9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15586" w14:textId="77777777" w:rsidR="00C62AAC" w:rsidRDefault="00C62AAC" w:rsidP="00BD3DDA">
      <w:r>
        <w:separator/>
      </w:r>
    </w:p>
  </w:endnote>
  <w:endnote w:type="continuationSeparator" w:id="0">
    <w:p w14:paraId="1B456410" w14:textId="77777777" w:rsidR="00C62AAC" w:rsidRDefault="00C62AAC" w:rsidP="00BD3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9E213" w14:textId="77777777" w:rsidR="00C62AAC" w:rsidRDefault="00C62AAC" w:rsidP="00BD3DDA">
      <w:r>
        <w:separator/>
      </w:r>
    </w:p>
  </w:footnote>
  <w:footnote w:type="continuationSeparator" w:id="0">
    <w:p w14:paraId="7595203A" w14:textId="77777777" w:rsidR="00C62AAC" w:rsidRDefault="00C62AAC" w:rsidP="00BD3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EF7BC" w14:textId="77777777" w:rsidR="00C17D37" w:rsidRPr="0046280B" w:rsidRDefault="00C17D37" w:rsidP="00C17D37">
    <w:pPr>
      <w:ind w:left="720"/>
      <w:jc w:val="center"/>
      <w:rPr>
        <w:rFonts w:ascii="Times New Roman" w:hAnsi="Times New Roman"/>
        <w:sz w:val="28"/>
        <w:szCs w:val="28"/>
        <w:lang w:val="de-DE"/>
      </w:rPr>
    </w:pPr>
    <w:r w:rsidRPr="0046280B">
      <w:rPr>
        <w:rFonts w:ascii="Times New Roman" w:hAnsi="Times New Roman"/>
        <w:noProof/>
        <w:sz w:val="28"/>
        <w:szCs w:val="28"/>
        <w:lang w:val="en-US"/>
      </w:rPr>
      <w:drawing>
        <wp:anchor distT="0" distB="0" distL="114300" distR="114300" simplePos="0" relativeHeight="251661312" behindDoc="1" locked="0" layoutInCell="1" allowOverlap="1" wp14:anchorId="6E88A871" wp14:editId="0BB2ED4B">
          <wp:simplePos x="0" y="0"/>
          <wp:positionH relativeFrom="column">
            <wp:posOffset>13335</wp:posOffset>
          </wp:positionH>
          <wp:positionV relativeFrom="paragraph">
            <wp:posOffset>68580</wp:posOffset>
          </wp:positionV>
          <wp:extent cx="740932" cy="723900"/>
          <wp:effectExtent l="0" t="0" r="0" b="0"/>
          <wp:wrapNone/>
          <wp:docPr id="2" name="Picture 2" descr="D:\ARSIP\LOGO\LOGO INK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ARSIP\LOGO\LOGO INK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8F8F8"/>
                      </a:clrFrom>
                      <a:clrTo>
                        <a:srgbClr val="F8F8F8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771" cy="7256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6280B">
      <w:rPr>
        <w:rFonts w:ascii="Times New Roman" w:hAnsi="Times New Roman"/>
        <w:sz w:val="28"/>
        <w:szCs w:val="28"/>
        <w:lang w:val="de-DE"/>
      </w:rPr>
      <w:t>YAYASAN RUMAH SAKIT ISLAM NUSA TENGGARA BARAT</w:t>
    </w:r>
  </w:p>
  <w:p w14:paraId="21A2A3EB" w14:textId="77777777" w:rsidR="00C17D37" w:rsidRPr="00C17D37" w:rsidRDefault="00C17D37" w:rsidP="00C17D37">
    <w:pPr>
      <w:ind w:left="720"/>
      <w:jc w:val="center"/>
      <w:rPr>
        <w:rFonts w:ascii="Times New Roman" w:hAnsi="Times New Roman"/>
        <w:b/>
        <w:sz w:val="30"/>
        <w:szCs w:val="30"/>
        <w:lang w:val="de-DE"/>
      </w:rPr>
    </w:pPr>
    <w:r w:rsidRPr="00C17D37">
      <w:rPr>
        <w:rFonts w:ascii="Times New Roman" w:hAnsi="Times New Roman"/>
        <w:b/>
        <w:sz w:val="30"/>
        <w:szCs w:val="30"/>
        <w:lang w:val="de-DE"/>
      </w:rPr>
      <w:t>INSTITUT KESEHATAN YARSI MATARAM</w:t>
    </w:r>
  </w:p>
  <w:p w14:paraId="77771FD2" w14:textId="1B89D70E" w:rsidR="00C17D37" w:rsidRPr="0046280B" w:rsidRDefault="00C17D37" w:rsidP="00C17D37">
    <w:pPr>
      <w:ind w:left="720"/>
      <w:jc w:val="center"/>
      <w:rPr>
        <w:rFonts w:ascii="Times New Roman" w:hAnsi="Times New Roman"/>
        <w:b/>
        <w:sz w:val="28"/>
        <w:szCs w:val="28"/>
        <w:lang w:val="de-DE"/>
      </w:rPr>
    </w:pPr>
    <w:r w:rsidRPr="0046280B">
      <w:rPr>
        <w:rFonts w:ascii="Times New Roman" w:hAnsi="Times New Roman"/>
        <w:b/>
        <w:sz w:val="28"/>
        <w:szCs w:val="28"/>
        <w:lang w:val="de-DE"/>
      </w:rPr>
      <w:t xml:space="preserve">FAKULTAS </w:t>
    </w:r>
    <w:r w:rsidR="00BE3408">
      <w:rPr>
        <w:rFonts w:ascii="Times New Roman" w:hAnsi="Times New Roman"/>
        <w:b/>
        <w:sz w:val="28"/>
        <w:szCs w:val="28"/>
        <w:lang w:val="de-DE"/>
      </w:rPr>
      <w:t xml:space="preserve">ILMU </w:t>
    </w:r>
    <w:r w:rsidRPr="0046280B">
      <w:rPr>
        <w:rFonts w:ascii="Times New Roman" w:hAnsi="Times New Roman"/>
        <w:b/>
        <w:sz w:val="28"/>
        <w:szCs w:val="28"/>
        <w:lang w:val="de-DE"/>
      </w:rPr>
      <w:t>KEPERAWATAN</w:t>
    </w:r>
  </w:p>
  <w:p w14:paraId="300CB6FF" w14:textId="77777777" w:rsidR="00C17D37" w:rsidRPr="0046280B" w:rsidRDefault="00C17D37" w:rsidP="00C17D37">
    <w:pPr>
      <w:ind w:left="720"/>
      <w:jc w:val="center"/>
      <w:rPr>
        <w:rFonts w:ascii="Times New Roman" w:hAnsi="Times New Roman"/>
        <w:b/>
        <w:sz w:val="28"/>
        <w:szCs w:val="28"/>
        <w:lang w:val="de-DE"/>
      </w:rPr>
    </w:pPr>
    <w:r w:rsidRPr="0046280B">
      <w:rPr>
        <w:rFonts w:ascii="Times New Roman" w:hAnsi="Times New Roman"/>
        <w:b/>
        <w:sz w:val="28"/>
        <w:szCs w:val="28"/>
        <w:lang w:val="de-DE"/>
      </w:rPr>
      <w:t>PROGRAM STUDI NERS JENJANG PROFESI</w:t>
    </w:r>
  </w:p>
  <w:p w14:paraId="72D52A47" w14:textId="77777777" w:rsidR="00C17D37" w:rsidRPr="004A102D" w:rsidRDefault="00C17D37" w:rsidP="00C17D37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b/>
        <w:color w:val="000000"/>
        <w:sz w:val="18"/>
        <w:szCs w:val="18"/>
      </w:rPr>
    </w:pPr>
    <w:r w:rsidRPr="004A102D">
      <w:rPr>
        <w:rFonts w:ascii="Times New Roman" w:hAnsi="Times New Roman"/>
        <w:b/>
        <w:color w:val="000000"/>
        <w:sz w:val="18"/>
        <w:szCs w:val="18"/>
        <w:lang w:val="id-ID"/>
      </w:rPr>
      <w:t xml:space="preserve">Jl. </w:t>
    </w:r>
    <w:r w:rsidRPr="00BE3408">
      <w:rPr>
        <w:rFonts w:ascii="Times New Roman" w:hAnsi="Times New Roman"/>
        <w:b/>
        <w:color w:val="000000"/>
        <w:sz w:val="18"/>
        <w:szCs w:val="18"/>
        <w:lang w:val="sv-FI"/>
      </w:rPr>
      <w:t>TGH. H. Muh. Rais</w:t>
    </w:r>
    <w:r w:rsidRPr="004A102D">
      <w:rPr>
        <w:rFonts w:ascii="Times New Roman" w:hAnsi="Times New Roman"/>
        <w:b/>
        <w:color w:val="000000"/>
        <w:sz w:val="18"/>
        <w:szCs w:val="18"/>
        <w:lang w:val="id-ID"/>
      </w:rPr>
      <w:t xml:space="preserve">  Lingkar Selatan</w:t>
    </w:r>
    <w:r w:rsidRPr="00BE3408">
      <w:rPr>
        <w:rFonts w:ascii="Times New Roman" w:hAnsi="Times New Roman"/>
        <w:b/>
        <w:color w:val="000000"/>
        <w:sz w:val="18"/>
        <w:szCs w:val="18"/>
        <w:lang w:val="sv-FI"/>
      </w:rPr>
      <w:t xml:space="preserve"> Kota Mataram 83127</w:t>
    </w:r>
    <w:r w:rsidRPr="004A102D">
      <w:rPr>
        <w:rFonts w:ascii="Times New Roman" w:hAnsi="Times New Roman"/>
        <w:b/>
        <w:color w:val="000000"/>
        <w:sz w:val="18"/>
        <w:szCs w:val="18"/>
        <w:lang w:val="id-ID"/>
      </w:rPr>
      <w:t xml:space="preserve"> Telp/Fax. (0370) 61612</w:t>
    </w:r>
    <w:r w:rsidRPr="004A102D">
      <w:rPr>
        <w:rFonts w:ascii="Times New Roman" w:hAnsi="Times New Roman"/>
        <w:b/>
        <w:color w:val="000000"/>
        <w:sz w:val="18"/>
        <w:szCs w:val="18"/>
      </w:rPr>
      <w:t>7</w:t>
    </w:r>
    <w:r w:rsidRPr="004A102D">
      <w:rPr>
        <w:rFonts w:ascii="Times New Roman" w:hAnsi="Times New Roman"/>
        <w:b/>
        <w:color w:val="000000"/>
        <w:sz w:val="18"/>
        <w:szCs w:val="18"/>
        <w:lang w:val="id-ID"/>
      </w:rPr>
      <w:t>1</w:t>
    </w:r>
    <w:r w:rsidRPr="004A102D">
      <w:rPr>
        <w:rFonts w:ascii="Times New Roman" w:hAnsi="Times New Roman"/>
        <w:b/>
        <w:color w:val="000000"/>
        <w:sz w:val="18"/>
        <w:szCs w:val="18"/>
      </w:rPr>
      <w:t>- (0370) 6161261</w:t>
    </w:r>
  </w:p>
  <w:p w14:paraId="76C3D73B" w14:textId="4E064592" w:rsidR="00C17D37" w:rsidRPr="004A102D" w:rsidRDefault="00C17D37" w:rsidP="00C17D37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b/>
        <w:color w:val="000000"/>
        <w:sz w:val="18"/>
        <w:szCs w:val="18"/>
      </w:rPr>
    </w:pPr>
    <w:r w:rsidRPr="004A102D">
      <w:rPr>
        <w:rFonts w:ascii="Times New Roman" w:hAnsi="Times New Roman"/>
        <w:b/>
        <w:color w:val="000000"/>
        <w:sz w:val="18"/>
        <w:szCs w:val="18"/>
        <w:lang w:val="id-ID"/>
      </w:rPr>
      <w:t xml:space="preserve">Website : </w:t>
    </w:r>
    <w:hyperlink r:id="rId2" w:history="1">
      <w:r w:rsidR="00BE3408" w:rsidRPr="0021128C">
        <w:rPr>
          <w:rStyle w:val="Hyperlink"/>
          <w:rFonts w:ascii="Times New Roman" w:hAnsi="Times New Roman"/>
          <w:b/>
          <w:sz w:val="18"/>
          <w:szCs w:val="18"/>
          <w:lang w:val="id-ID"/>
        </w:rPr>
        <w:t>www.inkesyarsimataram.ac.id</w:t>
      </w:r>
    </w:hyperlink>
    <w:r w:rsidRPr="004A102D">
      <w:rPr>
        <w:rFonts w:ascii="Times New Roman" w:hAnsi="Times New Roman"/>
        <w:sz w:val="18"/>
        <w:szCs w:val="18"/>
      </w:rPr>
      <w:t>.</w:t>
    </w:r>
    <w:r w:rsidRPr="004A102D">
      <w:rPr>
        <w:rFonts w:ascii="Times New Roman" w:hAnsi="Times New Roman"/>
        <w:b/>
        <w:color w:val="000000"/>
        <w:sz w:val="18"/>
        <w:szCs w:val="18"/>
        <w:lang w:val="id-ID"/>
      </w:rPr>
      <w:t xml:space="preserve">Email : </w:t>
    </w:r>
    <w:hyperlink r:id="rId3" w:history="1">
      <w:r w:rsidRPr="004A735D">
        <w:rPr>
          <w:rStyle w:val="Hyperlink"/>
          <w:rFonts w:ascii="Times New Roman" w:hAnsi="Times New Roman"/>
          <w:b/>
          <w:sz w:val="18"/>
          <w:szCs w:val="18"/>
        </w:rPr>
        <w:t>info@inkesyarsimataram.ac.id</w:t>
      </w:r>
    </w:hyperlink>
  </w:p>
  <w:p w14:paraId="5224F2EF" w14:textId="77777777" w:rsidR="00C17D37" w:rsidRPr="00005D8C" w:rsidRDefault="00000000" w:rsidP="00C17D37">
    <w:pPr>
      <w:pStyle w:val="ListParagraph"/>
      <w:tabs>
        <w:tab w:val="left" w:pos="1560"/>
        <w:tab w:val="left" w:pos="1843"/>
        <w:tab w:val="left" w:pos="5103"/>
        <w:tab w:val="left" w:pos="6237"/>
      </w:tabs>
      <w:ind w:left="360"/>
      <w:jc w:val="center"/>
      <w:rPr>
        <w:rFonts w:ascii="Arial" w:hAnsi="Arial" w:cs="Arial"/>
      </w:rPr>
    </w:pPr>
    <w:r>
      <w:rPr>
        <w:noProof/>
        <w:lang w:val="en-GB" w:eastAsia="en-GB"/>
      </w:rPr>
      <w:pict w14:anchorId="3FF47672">
        <v:line id="_x0000_s1025" style="position:absolute;left:0;text-align:left;flip:y;z-index:251659264;visibility:visible;mso-wrap-distance-top:-6e-5mm;mso-wrap-distance-bottom:-6e-5mm" from=".75pt,6.3pt" to="491.0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CTU6xQ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  <w:r>
      <w:rPr>
        <w:noProof/>
        <w:sz w:val="22"/>
        <w:szCs w:val="22"/>
        <w:lang w:val="en-GB" w:eastAsia="en-GB"/>
      </w:rPr>
      <w:pict w14:anchorId="2070D6D9">
        <v:line id="_x0000_s1026" style="position:absolute;left:0;text-align:left;flip:y;z-index:251660288;visibility:visible;mso-wrap-distance-top:-6e-5mm;mso-wrap-distance-bottom:-6e-5mm" from=".75pt,6.3pt" to="491.0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C2/gQx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</w:p>
  <w:p w14:paraId="00EF337B" w14:textId="77777777" w:rsidR="0046280B" w:rsidRDefault="004628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7ABD"/>
    <w:multiLevelType w:val="hybridMultilevel"/>
    <w:tmpl w:val="21565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C5EB4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C12FE0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9C339A6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1741286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9D05294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C6A3A5E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F6C264D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2129623460">
    <w:abstractNumId w:val="4"/>
  </w:num>
  <w:num w:numId="2" w16cid:durableId="919295620">
    <w:abstractNumId w:val="7"/>
  </w:num>
  <w:num w:numId="3" w16cid:durableId="1663005202">
    <w:abstractNumId w:val="0"/>
  </w:num>
  <w:num w:numId="4" w16cid:durableId="1001736543">
    <w:abstractNumId w:val="1"/>
  </w:num>
  <w:num w:numId="5" w16cid:durableId="497574916">
    <w:abstractNumId w:val="2"/>
  </w:num>
  <w:num w:numId="6" w16cid:durableId="1499996739">
    <w:abstractNumId w:val="5"/>
  </w:num>
  <w:num w:numId="7" w16cid:durableId="1276599520">
    <w:abstractNumId w:val="6"/>
  </w:num>
  <w:num w:numId="8" w16cid:durableId="11327901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72E"/>
    <w:rsid w:val="00002A83"/>
    <w:rsid w:val="000045B0"/>
    <w:rsid w:val="00020A7D"/>
    <w:rsid w:val="00037CF5"/>
    <w:rsid w:val="0004709B"/>
    <w:rsid w:val="000503D1"/>
    <w:rsid w:val="00051E62"/>
    <w:rsid w:val="000660B5"/>
    <w:rsid w:val="0009345E"/>
    <w:rsid w:val="000B3283"/>
    <w:rsid w:val="000B41FC"/>
    <w:rsid w:val="000B4A1F"/>
    <w:rsid w:val="000B560B"/>
    <w:rsid w:val="000F4459"/>
    <w:rsid w:val="00103A0E"/>
    <w:rsid w:val="00121794"/>
    <w:rsid w:val="0016221D"/>
    <w:rsid w:val="00167158"/>
    <w:rsid w:val="001756DA"/>
    <w:rsid w:val="001810E3"/>
    <w:rsid w:val="0019248A"/>
    <w:rsid w:val="001D0C17"/>
    <w:rsid w:val="002417B5"/>
    <w:rsid w:val="00295AA2"/>
    <w:rsid w:val="002A2DB9"/>
    <w:rsid w:val="002B45E7"/>
    <w:rsid w:val="002C0715"/>
    <w:rsid w:val="002D5E65"/>
    <w:rsid w:val="0030455E"/>
    <w:rsid w:val="0030457D"/>
    <w:rsid w:val="0032789B"/>
    <w:rsid w:val="00342A1D"/>
    <w:rsid w:val="0034301B"/>
    <w:rsid w:val="00347D18"/>
    <w:rsid w:val="003608EB"/>
    <w:rsid w:val="00364C47"/>
    <w:rsid w:val="00371979"/>
    <w:rsid w:val="003B2C86"/>
    <w:rsid w:val="003F49D3"/>
    <w:rsid w:val="0041756F"/>
    <w:rsid w:val="00430BA0"/>
    <w:rsid w:val="004435AA"/>
    <w:rsid w:val="00451696"/>
    <w:rsid w:val="0046280B"/>
    <w:rsid w:val="004A102D"/>
    <w:rsid w:val="004B4099"/>
    <w:rsid w:val="004C119F"/>
    <w:rsid w:val="004C1FED"/>
    <w:rsid w:val="004C2EA7"/>
    <w:rsid w:val="004D2267"/>
    <w:rsid w:val="004D3078"/>
    <w:rsid w:val="004F2E04"/>
    <w:rsid w:val="0050472E"/>
    <w:rsid w:val="005526C0"/>
    <w:rsid w:val="005571B0"/>
    <w:rsid w:val="005763BA"/>
    <w:rsid w:val="00582442"/>
    <w:rsid w:val="005A661E"/>
    <w:rsid w:val="005B150C"/>
    <w:rsid w:val="005B5EAE"/>
    <w:rsid w:val="005B6474"/>
    <w:rsid w:val="005F78A6"/>
    <w:rsid w:val="00625924"/>
    <w:rsid w:val="00653282"/>
    <w:rsid w:val="00654961"/>
    <w:rsid w:val="0065674F"/>
    <w:rsid w:val="00660432"/>
    <w:rsid w:val="00677549"/>
    <w:rsid w:val="0069641F"/>
    <w:rsid w:val="006A2B13"/>
    <w:rsid w:val="006A5BF0"/>
    <w:rsid w:val="006D11C2"/>
    <w:rsid w:val="006D639A"/>
    <w:rsid w:val="0078241C"/>
    <w:rsid w:val="007970A7"/>
    <w:rsid w:val="007B12FC"/>
    <w:rsid w:val="007F5E8A"/>
    <w:rsid w:val="00804BB2"/>
    <w:rsid w:val="00821A74"/>
    <w:rsid w:val="008262E6"/>
    <w:rsid w:val="00863FC9"/>
    <w:rsid w:val="0087436B"/>
    <w:rsid w:val="00890C34"/>
    <w:rsid w:val="008B36DA"/>
    <w:rsid w:val="008B4847"/>
    <w:rsid w:val="008D45E9"/>
    <w:rsid w:val="00923E92"/>
    <w:rsid w:val="0094487E"/>
    <w:rsid w:val="009458B7"/>
    <w:rsid w:val="009608DD"/>
    <w:rsid w:val="009633A1"/>
    <w:rsid w:val="00984281"/>
    <w:rsid w:val="009B6543"/>
    <w:rsid w:val="009E5C98"/>
    <w:rsid w:val="00A05843"/>
    <w:rsid w:val="00A2603A"/>
    <w:rsid w:val="00A262AE"/>
    <w:rsid w:val="00A45E8B"/>
    <w:rsid w:val="00A737C0"/>
    <w:rsid w:val="00A85892"/>
    <w:rsid w:val="00A91A23"/>
    <w:rsid w:val="00A940C0"/>
    <w:rsid w:val="00AD00A6"/>
    <w:rsid w:val="00AE70D4"/>
    <w:rsid w:val="00AF75C6"/>
    <w:rsid w:val="00B03663"/>
    <w:rsid w:val="00B04439"/>
    <w:rsid w:val="00B12D99"/>
    <w:rsid w:val="00B6441A"/>
    <w:rsid w:val="00B87F6D"/>
    <w:rsid w:val="00BD3DDA"/>
    <w:rsid w:val="00BE3408"/>
    <w:rsid w:val="00C02972"/>
    <w:rsid w:val="00C16ABF"/>
    <w:rsid w:val="00C17D37"/>
    <w:rsid w:val="00C573B6"/>
    <w:rsid w:val="00C62AAC"/>
    <w:rsid w:val="00C87D8C"/>
    <w:rsid w:val="00CB5299"/>
    <w:rsid w:val="00CE622D"/>
    <w:rsid w:val="00D16762"/>
    <w:rsid w:val="00D16A67"/>
    <w:rsid w:val="00D57D3B"/>
    <w:rsid w:val="00D60CCF"/>
    <w:rsid w:val="00D65539"/>
    <w:rsid w:val="00D70645"/>
    <w:rsid w:val="00DB1E59"/>
    <w:rsid w:val="00DE0597"/>
    <w:rsid w:val="00DE686C"/>
    <w:rsid w:val="00DF5A76"/>
    <w:rsid w:val="00E00DEE"/>
    <w:rsid w:val="00E06300"/>
    <w:rsid w:val="00E81A30"/>
    <w:rsid w:val="00EB527D"/>
    <w:rsid w:val="00EC7E6F"/>
    <w:rsid w:val="00F261BD"/>
    <w:rsid w:val="00F33BD8"/>
    <w:rsid w:val="00F60FAF"/>
    <w:rsid w:val="00F71941"/>
    <w:rsid w:val="00FA1AB3"/>
    <w:rsid w:val="00FC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DB6C91"/>
  <w15:docId w15:val="{D0E206EC-F471-4B53-B545-1E210B3A0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C34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C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64C47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037CF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54961"/>
    <w:pPr>
      <w:ind w:left="720"/>
      <w:contextualSpacing/>
      <w:jc w:val="left"/>
    </w:pPr>
    <w:rPr>
      <w:rFonts w:ascii="Times New Roman" w:eastAsia="Times New Roman" w:hAnsi="Times New Roman"/>
      <w:szCs w:val="24"/>
      <w:lang w:val="en-US"/>
    </w:rPr>
  </w:style>
  <w:style w:type="table" w:styleId="TableGrid">
    <w:name w:val="Table Grid"/>
    <w:basedOn w:val="TableNormal"/>
    <w:uiPriority w:val="59"/>
    <w:rsid w:val="00654961"/>
    <w:rPr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654961"/>
    <w:rPr>
      <w:rFonts w:eastAsia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3DDA"/>
    <w:rPr>
      <w:sz w:val="24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3DDA"/>
    <w:rPr>
      <w:sz w:val="24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E34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inkesyarsimataram.ac.id" TargetMode="External"/><Relationship Id="rId2" Type="http://schemas.openxmlformats.org/officeDocument/2006/relationships/hyperlink" Target="http://www.inkesyarsimataram.ac.id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PMK%202020\SURAT%20KETERANGAN%20LULU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69394-5D68-4F07-A0C0-F091466BD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SURAT KETERANGAN LULUS</Template>
  <TotalTime>1184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1573</CharactersWithSpaces>
  <SharedDoc>false</SharedDoc>
  <HLinks>
    <vt:vector size="36" baseType="variant">
      <vt:variant>
        <vt:i4>6357087</vt:i4>
      </vt:variant>
      <vt:variant>
        <vt:i4>15</vt:i4>
      </vt:variant>
      <vt:variant>
        <vt:i4>0</vt:i4>
      </vt:variant>
      <vt:variant>
        <vt:i4>5</vt:i4>
      </vt:variant>
      <vt:variant>
        <vt:lpwstr>mailto:stikes_yarsi_mataram@yahoo.com</vt:lpwstr>
      </vt:variant>
      <vt:variant>
        <vt:lpwstr/>
      </vt:variant>
      <vt:variant>
        <vt:i4>6029315</vt:i4>
      </vt:variant>
      <vt:variant>
        <vt:i4>12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9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6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3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0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skepstikesyarsimataram@gmail.com</cp:lastModifiedBy>
  <cp:revision>53</cp:revision>
  <cp:lastPrinted>2025-10-13T06:45:00Z</cp:lastPrinted>
  <dcterms:created xsi:type="dcterms:W3CDTF">2021-08-09T06:33:00Z</dcterms:created>
  <dcterms:modified xsi:type="dcterms:W3CDTF">2025-10-13T06:46:00Z</dcterms:modified>
</cp:coreProperties>
</file>