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4E83A" w14:textId="77777777" w:rsidR="00A940C0" w:rsidRPr="00782E8E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486DEA83" w14:textId="77777777" w:rsidR="00A940C0" w:rsidRDefault="00A940C0" w:rsidP="00A940C0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Hal</w:t>
      </w:r>
      <w:r>
        <w:rPr>
          <w:rFonts w:ascii="Times New Roman" w:hAnsi="Times New Roman"/>
          <w:b/>
          <w:szCs w:val="24"/>
        </w:rPr>
        <w:tab/>
        <w:t xml:space="preserve">: </w:t>
      </w:r>
      <w:proofErr w:type="spellStart"/>
      <w:r>
        <w:rPr>
          <w:rFonts w:ascii="Times New Roman" w:hAnsi="Times New Roman"/>
          <w:b/>
          <w:szCs w:val="24"/>
        </w:rPr>
        <w:t>Mengganti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3BCA7D94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Kepada</w:t>
      </w:r>
      <w:proofErr w:type="spellEnd"/>
    </w:p>
    <w:p w14:paraId="6240765F" w14:textId="77777777" w:rsidR="00A940C0" w:rsidRDefault="00A940C0" w:rsidP="00A940C0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Yth</w:t>
      </w:r>
      <w:proofErr w:type="spellEnd"/>
      <w:r>
        <w:rPr>
          <w:rFonts w:ascii="Times New Roman" w:hAnsi="Times New Roman"/>
          <w:b/>
          <w:szCs w:val="24"/>
        </w:rPr>
        <w:t>. Bapak/Ibu/</w:t>
      </w:r>
      <w:proofErr w:type="spellStart"/>
      <w:r>
        <w:rPr>
          <w:rFonts w:ascii="Times New Roman" w:hAnsi="Times New Roman"/>
          <w:b/>
          <w:szCs w:val="24"/>
        </w:rPr>
        <w:t>Sdr</w:t>
      </w:r>
      <w:proofErr w:type="spellEnd"/>
      <w:r>
        <w:rPr>
          <w:rFonts w:ascii="Times New Roman" w:hAnsi="Times New Roman"/>
          <w:b/>
          <w:szCs w:val="24"/>
        </w:rPr>
        <w:t xml:space="preserve">. </w:t>
      </w:r>
      <w:proofErr w:type="spellStart"/>
      <w:r>
        <w:rPr>
          <w:rFonts w:ascii="Times New Roman" w:hAnsi="Times New Roman"/>
          <w:b/>
          <w:szCs w:val="24"/>
        </w:rPr>
        <w:t>Pembimbing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5E0A1205" w14:textId="77777777" w:rsidR="00A940C0" w:rsidRDefault="00A940C0" w:rsidP="00A940C0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__________________________________________</w:t>
      </w:r>
    </w:p>
    <w:p w14:paraId="43623F27" w14:textId="77777777" w:rsidR="00A940C0" w:rsidRDefault="00A940C0" w:rsidP="00A940C0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Di</w:t>
      </w:r>
    </w:p>
    <w:p w14:paraId="2B1DA63E" w14:textId="77777777" w:rsidR="00A940C0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Tempat</w:t>
      </w:r>
      <w:proofErr w:type="spellEnd"/>
    </w:p>
    <w:p w14:paraId="2B7F61A8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hormat</w:t>
      </w:r>
      <w:proofErr w:type="spellEnd"/>
      <w:r w:rsidRPr="00863FC9">
        <w:rPr>
          <w:rFonts w:ascii="Times New Roman" w:hAnsi="Times New Roman"/>
          <w:szCs w:val="24"/>
        </w:rPr>
        <w:t>,</w:t>
      </w:r>
    </w:p>
    <w:p w14:paraId="50D2284C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Yang </w:t>
      </w:r>
      <w:proofErr w:type="spellStart"/>
      <w:r w:rsidRPr="00863FC9">
        <w:rPr>
          <w:rFonts w:ascii="Times New Roman" w:hAnsi="Times New Roman"/>
          <w:szCs w:val="24"/>
        </w:rPr>
        <w:t>bertanda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tangan</w:t>
      </w:r>
      <w:proofErr w:type="spell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bawah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:</w:t>
      </w:r>
    </w:p>
    <w:p w14:paraId="2960C347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Nama</w:t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00304234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NIM</w:t>
      </w:r>
      <w:r w:rsidRPr="00863FC9">
        <w:rPr>
          <w:rFonts w:ascii="Times New Roman" w:hAnsi="Times New Roman"/>
          <w:szCs w:val="24"/>
        </w:rPr>
        <w:tab/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56687C56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Program </w:t>
      </w:r>
      <w:proofErr w:type="spellStart"/>
      <w:r w:rsidRPr="00863FC9">
        <w:rPr>
          <w:rFonts w:ascii="Times New Roman" w:hAnsi="Times New Roman"/>
          <w:szCs w:val="24"/>
        </w:rPr>
        <w:t>Stdi</w:t>
      </w:r>
      <w:proofErr w:type="spellEnd"/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0176D8F9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mohon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diberikan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ijin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untuk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mengganti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sehubungan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ketidak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hadiran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saya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sesuai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jadwal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selama</w:t>
      </w:r>
      <w:proofErr w:type="spellEnd"/>
      <w:r w:rsidRPr="00863FC9">
        <w:rPr>
          <w:rFonts w:ascii="Times New Roman" w:hAnsi="Times New Roman"/>
          <w:szCs w:val="24"/>
        </w:rPr>
        <w:t xml:space="preserve">  ___  </w:t>
      </w:r>
      <w:proofErr w:type="spellStart"/>
      <w:r w:rsidRPr="00863FC9">
        <w:rPr>
          <w:rFonts w:ascii="Times New Roman" w:hAnsi="Times New Roman"/>
          <w:szCs w:val="24"/>
        </w:rPr>
        <w:t>hari</w:t>
      </w:r>
      <w:proofErr w:type="spell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ruang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_________________________ dan </w:t>
      </w:r>
      <w:proofErr w:type="spellStart"/>
      <w:r w:rsidRPr="00863FC9">
        <w:rPr>
          <w:rFonts w:ascii="Times New Roman" w:hAnsi="Times New Roman"/>
          <w:szCs w:val="24"/>
        </w:rPr>
        <w:t>penggantian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dilaksanakan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tanggal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 </w:t>
      </w:r>
    </w:p>
    <w:p w14:paraId="476E6F45" w14:textId="77777777" w:rsidR="00A940C0" w:rsidRPr="00863FC9" w:rsidRDefault="00A940C0" w:rsidP="00A940C0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Demikian</w:t>
      </w:r>
      <w:proofErr w:type="spellEnd"/>
      <w:r w:rsidRPr="00863FC9">
        <w:rPr>
          <w:rFonts w:ascii="Times New Roman" w:hAnsi="Times New Roman"/>
          <w:szCs w:val="24"/>
        </w:rPr>
        <w:t xml:space="preserve">, </w:t>
      </w:r>
      <w:proofErr w:type="spellStart"/>
      <w:r w:rsidRPr="00863FC9">
        <w:rPr>
          <w:rFonts w:ascii="Times New Roman" w:hAnsi="Times New Roman"/>
          <w:szCs w:val="24"/>
        </w:rPr>
        <w:t>atas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bantuan</w:t>
      </w:r>
      <w:proofErr w:type="spellEnd"/>
      <w:r w:rsidRPr="00863FC9">
        <w:rPr>
          <w:rFonts w:ascii="Times New Roman" w:hAnsi="Times New Roman"/>
          <w:szCs w:val="24"/>
        </w:rPr>
        <w:t xml:space="preserve"> dan </w:t>
      </w:r>
      <w:proofErr w:type="spellStart"/>
      <w:r w:rsidRPr="00863FC9">
        <w:rPr>
          <w:rFonts w:ascii="Times New Roman" w:hAnsi="Times New Roman"/>
          <w:szCs w:val="24"/>
        </w:rPr>
        <w:t>kerjasamanya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disampaikan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terima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kasih</w:t>
      </w:r>
      <w:proofErr w:type="spellEnd"/>
      <w:r w:rsidRPr="00863FC9">
        <w:rPr>
          <w:rFonts w:ascii="Times New Roman" w:hAnsi="Times New Roman"/>
          <w:szCs w:val="24"/>
        </w:rPr>
        <w:t>.</w:t>
      </w:r>
    </w:p>
    <w:p w14:paraId="72AF875A" w14:textId="77777777" w:rsidR="00A940C0" w:rsidRPr="00863FC9" w:rsidRDefault="00A940C0" w:rsidP="00A940C0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Mataram</w:t>
      </w:r>
      <w:proofErr w:type="spellEnd"/>
      <w:r w:rsidRPr="00863FC9">
        <w:rPr>
          <w:rFonts w:ascii="Times New Roman" w:hAnsi="Times New Roman"/>
          <w:szCs w:val="24"/>
        </w:rPr>
        <w:t>, ________________ 20</w:t>
      </w:r>
    </w:p>
    <w:p w14:paraId="52E87278" w14:textId="77777777" w:rsidR="00A940C0" w:rsidRPr="00863FC9" w:rsidRDefault="00A940C0" w:rsidP="00A940C0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Mahasiswa</w:t>
      </w:r>
    </w:p>
    <w:p w14:paraId="3A7C394A" w14:textId="77777777" w:rsidR="00A940C0" w:rsidRDefault="00A940C0" w:rsidP="00A940C0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4AAEA19A" w14:textId="77777777" w:rsidR="00A940C0" w:rsidRDefault="00A940C0" w:rsidP="00A940C0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336"/>
        <w:gridCol w:w="3576"/>
      </w:tblGrid>
      <w:tr w:rsidR="00A940C0" w14:paraId="5187BD4A" w14:textId="77777777" w:rsidTr="00F903D9">
        <w:tc>
          <w:tcPr>
            <w:tcW w:w="3402" w:type="dxa"/>
          </w:tcPr>
          <w:p w14:paraId="287A62FE" w14:textId="77777777" w:rsidR="00A940C0" w:rsidRDefault="00A940C0" w:rsidP="000045B0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Disetujui</w:t>
            </w:r>
            <w:proofErr w:type="spellEnd"/>
            <w:r>
              <w:rPr>
                <w:rFonts w:ascii="Times New Roman" w:hAnsi="Times New Roman"/>
              </w:rPr>
              <w:t xml:space="preserve"> oleh :</w:t>
            </w:r>
          </w:p>
        </w:tc>
        <w:tc>
          <w:tcPr>
            <w:tcW w:w="3336" w:type="dxa"/>
          </w:tcPr>
          <w:p w14:paraId="7A348023" w14:textId="77777777" w:rsidR="00A940C0" w:rsidRDefault="00A940C0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76" w:type="dxa"/>
          </w:tcPr>
          <w:p w14:paraId="4B24C510" w14:textId="77777777" w:rsidR="00A940C0" w:rsidRDefault="00A940C0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5CA8C483" w14:textId="77777777" w:rsidR="00D65539" w:rsidRDefault="00D65539" w:rsidP="000045B0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A940C0" w14:paraId="79787F87" w14:textId="77777777" w:rsidTr="00F903D9">
        <w:tc>
          <w:tcPr>
            <w:tcW w:w="3402" w:type="dxa"/>
          </w:tcPr>
          <w:p w14:paraId="5F75A8B5" w14:textId="77777777" w:rsidR="00A940C0" w:rsidRPr="002D5E65" w:rsidRDefault="00A940C0" w:rsidP="00A940C0">
            <w:pPr>
              <w:pStyle w:val="ListParagraph"/>
              <w:numPr>
                <w:ilvl w:val="0"/>
                <w:numId w:val="5"/>
              </w:numPr>
              <w:spacing w:line="480" w:lineRule="auto"/>
            </w:pPr>
            <w:proofErr w:type="spellStart"/>
            <w:r w:rsidRPr="002D5E65">
              <w:t>Pembimbing</w:t>
            </w:r>
            <w:proofErr w:type="spellEnd"/>
            <w:r w:rsidRPr="002D5E65">
              <w:t xml:space="preserve"> Lahan</w:t>
            </w:r>
          </w:p>
          <w:p w14:paraId="3FD60604" w14:textId="77777777" w:rsidR="00A940C0" w:rsidRDefault="00A940C0" w:rsidP="000045B0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36" w:type="dxa"/>
          </w:tcPr>
          <w:p w14:paraId="10B18E43" w14:textId="77777777" w:rsidR="00A940C0" w:rsidRDefault="00A940C0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06AB6CC5" w14:textId="77777777" w:rsidR="00A940C0" w:rsidRDefault="00A940C0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A940C0" w14:paraId="6E25E544" w14:textId="77777777" w:rsidTr="00F903D9">
        <w:tc>
          <w:tcPr>
            <w:tcW w:w="3402" w:type="dxa"/>
          </w:tcPr>
          <w:p w14:paraId="1EC16691" w14:textId="77777777" w:rsidR="00A940C0" w:rsidRDefault="00A940C0" w:rsidP="00F903D9">
            <w:pPr>
              <w:pStyle w:val="ListParagraph"/>
              <w:numPr>
                <w:ilvl w:val="0"/>
                <w:numId w:val="5"/>
              </w:numPr>
              <w:spacing w:line="480" w:lineRule="auto"/>
            </w:pPr>
            <w:proofErr w:type="spellStart"/>
            <w:r>
              <w:t>Pembimbing</w:t>
            </w:r>
            <w:proofErr w:type="spellEnd"/>
            <w:r>
              <w:t xml:space="preserve"> Pendidikan</w:t>
            </w:r>
          </w:p>
        </w:tc>
        <w:tc>
          <w:tcPr>
            <w:tcW w:w="3336" w:type="dxa"/>
          </w:tcPr>
          <w:p w14:paraId="7C887A5A" w14:textId="77777777" w:rsidR="00A940C0" w:rsidRDefault="00A940C0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1ACAB8F2" w14:textId="77777777" w:rsidR="00A940C0" w:rsidRDefault="00A940C0" w:rsidP="000045B0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3ED95B3D" w14:textId="77777777" w:rsidR="00A940C0" w:rsidRDefault="00A940C0" w:rsidP="00D65539">
      <w:pPr>
        <w:rPr>
          <w:rFonts w:ascii="Times New Roman" w:hAnsi="Times New Roman"/>
        </w:rPr>
      </w:pPr>
    </w:p>
    <w:p w14:paraId="338DFE9D" w14:textId="77777777" w:rsidR="00A940C0" w:rsidRDefault="00A940C0" w:rsidP="00A940C0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Mengetahui</w:t>
      </w:r>
      <w:proofErr w:type="spellEnd"/>
    </w:p>
    <w:p w14:paraId="696DA380" w14:textId="77777777" w:rsidR="00A940C0" w:rsidRDefault="00A940C0" w:rsidP="00A940C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Program Studi </w:t>
      </w:r>
      <w:proofErr w:type="spellStart"/>
      <w:r>
        <w:rPr>
          <w:rFonts w:ascii="Times New Roman" w:hAnsi="Times New Roman"/>
        </w:rPr>
        <w:t>Keperawatan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Jenjang</w:t>
      </w:r>
      <w:proofErr w:type="spellEnd"/>
      <w:r>
        <w:rPr>
          <w:rFonts w:ascii="Times New Roman" w:hAnsi="Times New Roman"/>
        </w:rPr>
        <w:t xml:space="preserve"> Diploma Tiga (D.III)</w:t>
      </w:r>
    </w:p>
    <w:p w14:paraId="2E2656DE" w14:textId="1D42AFFC" w:rsidR="00A940C0" w:rsidRDefault="00A940C0" w:rsidP="00A940C0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Ketua</w:t>
      </w:r>
      <w:proofErr w:type="spellEnd"/>
      <w:r w:rsidR="00F903D9">
        <w:rPr>
          <w:rFonts w:ascii="Times New Roman" w:hAnsi="Times New Roman"/>
        </w:rPr>
        <w:t>,</w:t>
      </w:r>
    </w:p>
    <w:p w14:paraId="0FDF55AC" w14:textId="77777777" w:rsidR="00D65539" w:rsidRDefault="00D65539" w:rsidP="00A940C0">
      <w:pPr>
        <w:jc w:val="center"/>
        <w:rPr>
          <w:rFonts w:ascii="Times New Roman" w:hAnsi="Times New Roman"/>
        </w:rPr>
      </w:pPr>
    </w:p>
    <w:p w14:paraId="05E664DB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72B7CFF7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10B22F98" w14:textId="28AA0305" w:rsidR="00A940C0" w:rsidRPr="0087436B" w:rsidRDefault="00F903D9" w:rsidP="00A940C0">
      <w:pPr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Melati </w:t>
      </w:r>
      <w:proofErr w:type="spellStart"/>
      <w:r>
        <w:rPr>
          <w:rFonts w:ascii="Times New Roman" w:hAnsi="Times New Roman"/>
          <w:b/>
          <w:u w:val="single"/>
        </w:rPr>
        <w:t>Inayati</w:t>
      </w:r>
      <w:proofErr w:type="spellEnd"/>
      <w:r>
        <w:rPr>
          <w:rFonts w:ascii="Times New Roman" w:hAnsi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/>
          <w:b/>
          <w:u w:val="single"/>
        </w:rPr>
        <w:t>Albayani</w:t>
      </w:r>
      <w:proofErr w:type="spellEnd"/>
      <w:r w:rsidR="002B45E7">
        <w:rPr>
          <w:rFonts w:ascii="Times New Roman" w:hAnsi="Times New Roman"/>
          <w:b/>
          <w:u w:val="single"/>
        </w:rPr>
        <w:t xml:space="preserve">, </w:t>
      </w:r>
      <w:proofErr w:type="spellStart"/>
      <w:r w:rsidR="002B45E7">
        <w:rPr>
          <w:rFonts w:ascii="Times New Roman" w:hAnsi="Times New Roman"/>
          <w:b/>
          <w:u w:val="single"/>
        </w:rPr>
        <w:t>S.Kep.,Ners.,M</w:t>
      </w:r>
      <w:r>
        <w:rPr>
          <w:rFonts w:ascii="Times New Roman" w:hAnsi="Times New Roman"/>
          <w:b/>
          <w:u w:val="single"/>
        </w:rPr>
        <w:t>PH</w:t>
      </w:r>
      <w:proofErr w:type="spellEnd"/>
    </w:p>
    <w:p w14:paraId="1ED88D3F" w14:textId="51ECF286" w:rsidR="00A940C0" w:rsidRPr="00F903D9" w:rsidRDefault="00A940C0" w:rsidP="00A940C0">
      <w:pPr>
        <w:jc w:val="center"/>
        <w:rPr>
          <w:rFonts w:ascii="Times New Roman" w:hAnsi="Times New Roman"/>
          <w:bCs/>
        </w:rPr>
      </w:pPr>
      <w:r w:rsidRPr="00F903D9">
        <w:rPr>
          <w:rFonts w:ascii="Times New Roman" w:hAnsi="Times New Roman"/>
          <w:bCs/>
        </w:rPr>
        <w:t xml:space="preserve">NIK. </w:t>
      </w:r>
      <w:r w:rsidR="00F903D9" w:rsidRPr="00F903D9">
        <w:rPr>
          <w:rFonts w:ascii="Times New Roman" w:hAnsi="Times New Roman"/>
          <w:bCs/>
        </w:rPr>
        <w:t>2109715</w:t>
      </w:r>
    </w:p>
    <w:p w14:paraId="74AF781C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0A9FBC4B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2D072EF0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07A06EAE" w14:textId="77777777" w:rsidR="00A940C0" w:rsidRDefault="00A940C0" w:rsidP="00A940C0">
      <w:pPr>
        <w:jc w:val="center"/>
        <w:rPr>
          <w:rFonts w:ascii="Times New Roman" w:hAnsi="Times New Roman"/>
        </w:rPr>
      </w:pPr>
    </w:p>
    <w:p w14:paraId="532ED496" w14:textId="77777777" w:rsidR="00A940C0" w:rsidRPr="004D2267" w:rsidRDefault="00A940C0" w:rsidP="00A940C0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lastRenderedPageBreak/>
        <w:t>SURAT PERGANTIAN DINAS</w:t>
      </w:r>
    </w:p>
    <w:p w14:paraId="469E52B6" w14:textId="77777777" w:rsidR="00A940C0" w:rsidRDefault="00A940C0" w:rsidP="00A940C0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42D7F040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 xml:space="preserve">Bukti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</w:p>
    <w:p w14:paraId="7128A2CF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ini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saya</w:t>
      </w:r>
      <w:proofErr w:type="spellEnd"/>
      <w:r w:rsidRPr="008B36DA">
        <w:rPr>
          <w:rFonts w:ascii="Times New Roman" w:hAnsi="Times New Roman"/>
          <w:szCs w:val="24"/>
        </w:rPr>
        <w:t>,</w:t>
      </w:r>
    </w:p>
    <w:p w14:paraId="3EFADE0E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3925867E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6FA56D95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3869D6DB" w14:textId="77777777" w:rsidR="00A940C0" w:rsidRPr="008B36DA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Selaku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pembimbing</w:t>
      </w:r>
      <w:proofErr w:type="spellEnd"/>
      <w:r w:rsidRPr="008B36DA">
        <w:rPr>
          <w:rFonts w:ascii="Times New Roman" w:hAnsi="Times New Roman"/>
          <w:szCs w:val="24"/>
        </w:rPr>
        <w:t xml:space="preserve"> / </w:t>
      </w:r>
      <w:proofErr w:type="spellStart"/>
      <w:r w:rsidRPr="008B36DA">
        <w:rPr>
          <w:rFonts w:ascii="Times New Roman" w:hAnsi="Times New Roman"/>
          <w:szCs w:val="24"/>
        </w:rPr>
        <w:t>perawat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ditunjuk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membimbing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menyatakan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bahwa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bersangkutan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diatas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sesuai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diajukan</w:t>
      </w:r>
      <w:proofErr w:type="spellEnd"/>
      <w:r w:rsidRPr="008B36DA">
        <w:rPr>
          <w:rFonts w:ascii="Times New Roman" w:hAnsi="Times New Roman"/>
          <w:szCs w:val="24"/>
        </w:rPr>
        <w:t xml:space="preserve"> oleh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tersebut</w:t>
      </w:r>
      <w:proofErr w:type="spellEnd"/>
      <w:r w:rsidRPr="008B36DA">
        <w:rPr>
          <w:rFonts w:ascii="Times New Roman" w:hAnsi="Times New Roman"/>
          <w:szCs w:val="24"/>
        </w:rPr>
        <w:t>.</w:t>
      </w:r>
    </w:p>
    <w:p w14:paraId="4F644E6C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Keterangan</w:t>
      </w:r>
      <w:proofErr w:type="spellEnd"/>
      <w:r w:rsidRPr="008B36DA">
        <w:rPr>
          <w:rFonts w:ascii="Times New Roman" w:hAnsi="Times New Roman"/>
          <w:szCs w:val="24"/>
        </w:rPr>
        <w:t xml:space="preserve"> …………………………………………………</w:t>
      </w:r>
    </w:p>
    <w:p w14:paraId="56216E48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5B90B352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593C3198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75478821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543E5A1D" w14:textId="77777777" w:rsidR="00A940C0" w:rsidRDefault="00A940C0" w:rsidP="00A940C0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A940C0" w14:paraId="206EB586" w14:textId="77777777" w:rsidTr="000045B0">
        <w:tc>
          <w:tcPr>
            <w:tcW w:w="4927" w:type="dxa"/>
          </w:tcPr>
          <w:p w14:paraId="7713FBC0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4ADE032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Mengetahui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14:paraId="2D7ECA49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Kepala</w:t>
            </w:r>
            <w:proofErr w:type="spellEnd"/>
            <w:r>
              <w:rPr>
                <w:rFonts w:ascii="Times New Roman" w:hAnsi="Times New Roman"/>
              </w:rPr>
              <w:t xml:space="preserve"> Ruangan</w:t>
            </w:r>
          </w:p>
          <w:p w14:paraId="7423307A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0507AFFC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12F70D2C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AC1146C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C3938FE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___________________________________ )</w:t>
            </w:r>
          </w:p>
          <w:p w14:paraId="4A4C463C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6B2F3D17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Mataram</w:t>
            </w:r>
            <w:proofErr w:type="spellEnd"/>
            <w:r>
              <w:rPr>
                <w:rFonts w:ascii="Times New Roman" w:hAnsi="Times New Roman"/>
              </w:rPr>
              <w:t>,                                   20</w:t>
            </w:r>
          </w:p>
          <w:p w14:paraId="0E479EA2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Pembimbing</w:t>
            </w:r>
            <w:proofErr w:type="spellEnd"/>
            <w:r>
              <w:rPr>
                <w:rFonts w:ascii="Times New Roman" w:hAnsi="Times New Roman"/>
              </w:rPr>
              <w:t xml:space="preserve"> / </w:t>
            </w:r>
            <w:proofErr w:type="spellStart"/>
            <w:r>
              <w:rPr>
                <w:rFonts w:ascii="Times New Roman" w:hAnsi="Times New Roman"/>
              </w:rPr>
              <w:t>Perawat</w:t>
            </w:r>
            <w:proofErr w:type="spellEnd"/>
          </w:p>
          <w:p w14:paraId="6C9D6951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6DDE38AA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0130D5DC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9891564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B066736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FB2454E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(______________________________________)</w:t>
            </w:r>
          </w:p>
          <w:p w14:paraId="65198E23" w14:textId="77777777" w:rsidR="00A940C0" w:rsidRDefault="00A940C0" w:rsidP="000045B0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5236A33B" w14:textId="77777777" w:rsidR="00A940C0" w:rsidRDefault="00A940C0" w:rsidP="009608DD">
      <w:pPr>
        <w:rPr>
          <w:rFonts w:ascii="Times New Roman" w:hAnsi="Times New Roman"/>
        </w:rPr>
      </w:pPr>
    </w:p>
    <w:p w14:paraId="1520E833" w14:textId="77777777" w:rsidR="007B12FC" w:rsidRDefault="007B12FC" w:rsidP="009608DD">
      <w:pPr>
        <w:rPr>
          <w:rFonts w:ascii="Times New Roman" w:hAnsi="Times New Roman"/>
        </w:rPr>
      </w:pPr>
    </w:p>
    <w:p w14:paraId="2A78B73C" w14:textId="77777777" w:rsidR="007B12FC" w:rsidRDefault="007B12FC" w:rsidP="009608DD">
      <w:pPr>
        <w:rPr>
          <w:rFonts w:ascii="Times New Roman" w:hAnsi="Times New Roman"/>
        </w:rPr>
      </w:pPr>
    </w:p>
    <w:p w14:paraId="741A2FF1" w14:textId="77777777" w:rsidR="007B12FC" w:rsidRDefault="007B12FC" w:rsidP="009608DD">
      <w:pPr>
        <w:rPr>
          <w:rFonts w:ascii="Times New Roman" w:hAnsi="Times New Roman"/>
        </w:rPr>
      </w:pPr>
    </w:p>
    <w:p w14:paraId="2BAE24C4" w14:textId="77777777" w:rsidR="007B12FC" w:rsidRDefault="007B12FC" w:rsidP="009608DD">
      <w:pPr>
        <w:rPr>
          <w:rFonts w:ascii="Times New Roman" w:hAnsi="Times New Roman"/>
        </w:rPr>
      </w:pPr>
    </w:p>
    <w:p w14:paraId="52C5428D" w14:textId="77777777" w:rsidR="007B12FC" w:rsidRDefault="007B12FC" w:rsidP="009608DD">
      <w:pPr>
        <w:rPr>
          <w:rFonts w:ascii="Times New Roman" w:hAnsi="Times New Roman"/>
        </w:rPr>
      </w:pPr>
    </w:p>
    <w:p w14:paraId="749702C5" w14:textId="77777777" w:rsidR="007B12FC" w:rsidRDefault="007B12FC" w:rsidP="009608DD">
      <w:pPr>
        <w:rPr>
          <w:rFonts w:ascii="Times New Roman" w:hAnsi="Times New Roman"/>
        </w:rPr>
      </w:pPr>
    </w:p>
    <w:p w14:paraId="605240D1" w14:textId="77777777" w:rsidR="007B12FC" w:rsidRDefault="007B12FC" w:rsidP="009608DD">
      <w:pPr>
        <w:rPr>
          <w:rFonts w:ascii="Times New Roman" w:hAnsi="Times New Roman"/>
        </w:rPr>
      </w:pPr>
    </w:p>
    <w:p w14:paraId="4E8D7881" w14:textId="77777777" w:rsidR="007B12FC" w:rsidRDefault="007B12FC" w:rsidP="009608DD">
      <w:pPr>
        <w:rPr>
          <w:rFonts w:ascii="Times New Roman" w:hAnsi="Times New Roman"/>
        </w:rPr>
      </w:pPr>
    </w:p>
    <w:p w14:paraId="2454B9E4" w14:textId="77777777" w:rsidR="007B12FC" w:rsidRDefault="007B12FC" w:rsidP="009608DD">
      <w:pPr>
        <w:rPr>
          <w:rFonts w:ascii="Times New Roman" w:hAnsi="Times New Roman"/>
        </w:rPr>
      </w:pPr>
    </w:p>
    <w:p w14:paraId="0E5AB8E7" w14:textId="77777777" w:rsidR="00BD3DDA" w:rsidRDefault="00BD3DDA" w:rsidP="009608DD">
      <w:pPr>
        <w:rPr>
          <w:rFonts w:ascii="Times New Roman" w:hAnsi="Times New Roman"/>
        </w:rPr>
      </w:pPr>
    </w:p>
    <w:p w14:paraId="484A5A7A" w14:textId="77777777" w:rsidR="00F903D9" w:rsidRDefault="00F903D9" w:rsidP="009608DD">
      <w:pPr>
        <w:rPr>
          <w:rFonts w:ascii="Times New Roman" w:hAnsi="Times New Roman"/>
        </w:rPr>
      </w:pPr>
    </w:p>
    <w:p w14:paraId="621890DD" w14:textId="77777777" w:rsidR="00F903D9" w:rsidRDefault="00F903D9" w:rsidP="009608DD">
      <w:pPr>
        <w:rPr>
          <w:rFonts w:ascii="Times New Roman" w:hAnsi="Times New Roman"/>
        </w:rPr>
      </w:pPr>
    </w:p>
    <w:p w14:paraId="49742A71" w14:textId="77777777" w:rsidR="007B12FC" w:rsidRDefault="007B12FC" w:rsidP="009608DD">
      <w:pPr>
        <w:rPr>
          <w:rFonts w:ascii="Times New Roman" w:hAnsi="Times New Roman"/>
        </w:rPr>
      </w:pPr>
    </w:p>
    <w:p w14:paraId="088D178E" w14:textId="77777777" w:rsidR="00677549" w:rsidRDefault="00677549" w:rsidP="009608DD">
      <w:pPr>
        <w:rPr>
          <w:rFonts w:ascii="Times New Roman" w:hAnsi="Times New Roman"/>
        </w:rPr>
      </w:pPr>
    </w:p>
    <w:sectPr w:rsidR="00677549" w:rsidSect="00C573B6">
      <w:headerReference w:type="default" r:id="rId8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F6095" w14:textId="77777777" w:rsidR="001B7D87" w:rsidRDefault="001B7D87" w:rsidP="00BD3DDA">
      <w:r>
        <w:separator/>
      </w:r>
    </w:p>
  </w:endnote>
  <w:endnote w:type="continuationSeparator" w:id="0">
    <w:p w14:paraId="3D3460DA" w14:textId="77777777" w:rsidR="001B7D87" w:rsidRDefault="001B7D87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18598" w14:textId="77777777" w:rsidR="001B7D87" w:rsidRDefault="001B7D87" w:rsidP="00BD3DDA">
      <w:r>
        <w:separator/>
      </w:r>
    </w:p>
  </w:footnote>
  <w:footnote w:type="continuationSeparator" w:id="0">
    <w:p w14:paraId="5464AC44" w14:textId="77777777" w:rsidR="001B7D87" w:rsidRDefault="001B7D87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FA9EE" w14:textId="77777777" w:rsidR="00F903D9" w:rsidRPr="00F903D9" w:rsidRDefault="00F903D9" w:rsidP="00F903D9">
    <w:pPr>
      <w:ind w:left="720"/>
      <w:jc w:val="center"/>
      <w:rPr>
        <w:rFonts w:ascii="Times New Roman" w:hAnsi="Times New Roman"/>
        <w:sz w:val="28"/>
        <w:szCs w:val="28"/>
        <w:lang w:val="de-DE"/>
      </w:rPr>
    </w:pPr>
    <w:r w:rsidRPr="00F903D9">
      <w:rPr>
        <w:rFonts w:ascii="Times New Roman" w:hAnsi="Times New Roman"/>
        <w:noProof/>
        <w:sz w:val="28"/>
        <w:szCs w:val="28"/>
        <w:lang w:val="en-US"/>
      </w:rPr>
      <w:drawing>
        <wp:anchor distT="0" distB="0" distL="114300" distR="114300" simplePos="0" relativeHeight="251661312" behindDoc="1" locked="0" layoutInCell="1" allowOverlap="1" wp14:anchorId="2357D872" wp14:editId="19D1E6F7">
          <wp:simplePos x="0" y="0"/>
          <wp:positionH relativeFrom="column">
            <wp:posOffset>17368</wp:posOffset>
          </wp:positionH>
          <wp:positionV relativeFrom="paragraph">
            <wp:posOffset>153868</wp:posOffset>
          </wp:positionV>
          <wp:extent cx="691764" cy="675861"/>
          <wp:effectExtent l="0" t="0" r="0" b="0"/>
          <wp:wrapNone/>
          <wp:docPr id="16" name="Picture 2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764" cy="6758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903D9">
      <w:rPr>
        <w:rFonts w:ascii="Times New Roman" w:hAnsi="Times New Roman"/>
        <w:sz w:val="28"/>
        <w:szCs w:val="28"/>
        <w:lang w:val="de-DE"/>
      </w:rPr>
      <w:t>YAYASAN RUMAH SAKIT ISLAM NUSA TENGGARA BARAT</w:t>
    </w:r>
  </w:p>
  <w:p w14:paraId="7DF6B91E" w14:textId="77777777" w:rsidR="00F903D9" w:rsidRPr="00F903D9" w:rsidRDefault="00F903D9" w:rsidP="00F903D9">
    <w:pPr>
      <w:ind w:left="720"/>
      <w:jc w:val="center"/>
      <w:rPr>
        <w:rFonts w:ascii="Times New Roman" w:hAnsi="Times New Roman"/>
        <w:b/>
        <w:sz w:val="28"/>
        <w:szCs w:val="28"/>
        <w:lang w:val="de-DE"/>
      </w:rPr>
    </w:pPr>
    <w:r w:rsidRPr="00F903D9">
      <w:rPr>
        <w:rFonts w:ascii="Times New Roman" w:hAnsi="Times New Roman"/>
        <w:b/>
        <w:sz w:val="28"/>
        <w:szCs w:val="28"/>
        <w:lang w:val="de-DE"/>
      </w:rPr>
      <w:t xml:space="preserve">INSTITUT KESEHATAN YARSI MATARAM </w:t>
    </w:r>
  </w:p>
  <w:p w14:paraId="7D28B3CC" w14:textId="77777777" w:rsidR="00F903D9" w:rsidRPr="00F903D9" w:rsidRDefault="00F903D9" w:rsidP="00F903D9">
    <w:pPr>
      <w:ind w:left="720"/>
      <w:jc w:val="center"/>
      <w:rPr>
        <w:rFonts w:ascii="Times New Roman" w:hAnsi="Times New Roman"/>
        <w:b/>
        <w:szCs w:val="24"/>
        <w:lang w:val="de-DE"/>
      </w:rPr>
    </w:pPr>
    <w:r w:rsidRPr="00F903D9">
      <w:rPr>
        <w:rFonts w:ascii="Times New Roman" w:hAnsi="Times New Roman"/>
        <w:b/>
        <w:szCs w:val="24"/>
        <w:lang w:val="de-DE"/>
      </w:rPr>
      <w:t>FAKULTAS KEPERAWATAN</w:t>
    </w:r>
  </w:p>
  <w:p w14:paraId="1D869BB6" w14:textId="77777777" w:rsidR="00F903D9" w:rsidRPr="00F903D9" w:rsidRDefault="00F903D9" w:rsidP="00F903D9">
    <w:pPr>
      <w:ind w:left="720"/>
      <w:jc w:val="center"/>
      <w:rPr>
        <w:rFonts w:ascii="Times New Roman" w:hAnsi="Times New Roman"/>
        <w:b/>
        <w:szCs w:val="24"/>
        <w:lang w:val="de-DE"/>
      </w:rPr>
    </w:pPr>
    <w:r w:rsidRPr="00F903D9">
      <w:rPr>
        <w:rFonts w:ascii="Times New Roman" w:hAnsi="Times New Roman"/>
        <w:b/>
        <w:szCs w:val="24"/>
        <w:lang w:val="de-DE"/>
      </w:rPr>
      <w:t>PROGRAM STUDI KEPERAWATAN JENJANG DIPLOMA TIGA (D.III)</w:t>
    </w:r>
  </w:p>
  <w:p w14:paraId="50105FAC" w14:textId="77777777" w:rsidR="00F903D9" w:rsidRPr="005526C0" w:rsidRDefault="00F903D9" w:rsidP="00F903D9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color w:val="000000"/>
        <w:sz w:val="18"/>
        <w:szCs w:val="18"/>
      </w:rPr>
    </w:pPr>
    <w:r w:rsidRPr="005526C0">
      <w:rPr>
        <w:rFonts w:ascii="Times New Roman" w:hAnsi="Times New Roman"/>
        <w:color w:val="000000"/>
        <w:sz w:val="18"/>
        <w:szCs w:val="18"/>
        <w:lang w:val="id-ID"/>
      </w:rPr>
      <w:t xml:space="preserve">Jl. </w:t>
    </w:r>
    <w:r w:rsidRPr="005526C0">
      <w:rPr>
        <w:rFonts w:ascii="Times New Roman" w:hAnsi="Times New Roman"/>
        <w:color w:val="000000"/>
        <w:sz w:val="18"/>
        <w:szCs w:val="18"/>
      </w:rPr>
      <w:t>TGH. H. Muh. Rais</w:t>
    </w:r>
    <w:r w:rsidRPr="005526C0">
      <w:rPr>
        <w:rFonts w:ascii="Times New Roman" w:hAnsi="Times New Roman"/>
        <w:color w:val="000000"/>
        <w:sz w:val="18"/>
        <w:szCs w:val="18"/>
        <w:lang w:val="id-ID"/>
      </w:rPr>
      <w:t xml:space="preserve">  Lingkar Selatan</w:t>
    </w:r>
    <w:r w:rsidRPr="005526C0">
      <w:rPr>
        <w:rFonts w:ascii="Times New Roman" w:hAnsi="Times New Roman"/>
        <w:color w:val="000000"/>
        <w:sz w:val="18"/>
        <w:szCs w:val="18"/>
      </w:rPr>
      <w:t xml:space="preserve"> Kota </w:t>
    </w:r>
    <w:proofErr w:type="spellStart"/>
    <w:r w:rsidRPr="005526C0">
      <w:rPr>
        <w:rFonts w:ascii="Times New Roman" w:hAnsi="Times New Roman"/>
        <w:color w:val="000000"/>
        <w:sz w:val="18"/>
        <w:szCs w:val="18"/>
      </w:rPr>
      <w:t>Mataram</w:t>
    </w:r>
    <w:proofErr w:type="spellEnd"/>
    <w:r w:rsidRPr="005526C0">
      <w:rPr>
        <w:rFonts w:ascii="Times New Roman" w:hAnsi="Times New Roman"/>
        <w:color w:val="000000"/>
        <w:sz w:val="18"/>
        <w:szCs w:val="18"/>
      </w:rPr>
      <w:t xml:space="preserve"> 83127</w:t>
    </w:r>
    <w:r w:rsidRPr="005526C0">
      <w:rPr>
        <w:rFonts w:ascii="Times New Roman" w:hAnsi="Times New Roman"/>
        <w:color w:val="000000"/>
        <w:sz w:val="18"/>
        <w:szCs w:val="18"/>
        <w:lang w:val="id-ID"/>
      </w:rPr>
      <w:t xml:space="preserve"> Telp/Fax. (0370) 61612</w:t>
    </w:r>
    <w:r w:rsidRPr="005526C0">
      <w:rPr>
        <w:rFonts w:ascii="Times New Roman" w:hAnsi="Times New Roman"/>
        <w:color w:val="000000"/>
        <w:sz w:val="18"/>
        <w:szCs w:val="18"/>
      </w:rPr>
      <w:t>7</w:t>
    </w:r>
    <w:r w:rsidRPr="005526C0">
      <w:rPr>
        <w:rFonts w:ascii="Times New Roman" w:hAnsi="Times New Roman"/>
        <w:color w:val="000000"/>
        <w:sz w:val="18"/>
        <w:szCs w:val="18"/>
        <w:lang w:val="id-ID"/>
      </w:rPr>
      <w:t>1</w:t>
    </w:r>
    <w:r w:rsidRPr="005526C0">
      <w:rPr>
        <w:rFonts w:ascii="Times New Roman" w:hAnsi="Times New Roman"/>
        <w:color w:val="000000"/>
        <w:sz w:val="18"/>
        <w:szCs w:val="18"/>
      </w:rPr>
      <w:t>- (0370) 6161261</w:t>
    </w:r>
  </w:p>
  <w:p w14:paraId="1F331910" w14:textId="77777777" w:rsidR="00F903D9" w:rsidRPr="005526C0" w:rsidRDefault="00F903D9" w:rsidP="00F903D9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color w:val="000000"/>
        <w:sz w:val="18"/>
        <w:szCs w:val="18"/>
      </w:rPr>
    </w:pPr>
    <w:r w:rsidRPr="005526C0">
      <w:rPr>
        <w:rFonts w:ascii="Times New Roman" w:hAnsi="Times New Roman"/>
        <w:color w:val="000000"/>
        <w:sz w:val="18"/>
        <w:szCs w:val="18"/>
        <w:lang w:val="id-ID"/>
      </w:rPr>
      <w:t xml:space="preserve">Website : </w:t>
    </w:r>
    <w:hyperlink r:id="rId2" w:history="1">
      <w:r w:rsidRPr="005526C0">
        <w:rPr>
          <w:rStyle w:val="Hyperlink"/>
          <w:rFonts w:ascii="Times New Roman" w:hAnsi="Times New Roman"/>
          <w:sz w:val="18"/>
          <w:szCs w:val="18"/>
          <w:lang w:val="id-ID"/>
        </w:rPr>
        <w:t>www.stikesyarsimataram.ac.id</w:t>
      </w:r>
    </w:hyperlink>
    <w:r w:rsidRPr="005526C0">
      <w:rPr>
        <w:rFonts w:ascii="Times New Roman" w:hAnsi="Times New Roman"/>
        <w:sz w:val="18"/>
        <w:szCs w:val="18"/>
      </w:rPr>
      <w:t>.</w:t>
    </w:r>
    <w:r w:rsidRPr="005526C0">
      <w:rPr>
        <w:rFonts w:ascii="Times New Roman" w:hAnsi="Times New Roman"/>
        <w:color w:val="000000"/>
        <w:sz w:val="18"/>
        <w:szCs w:val="18"/>
        <w:lang w:val="id-ID"/>
      </w:rPr>
      <w:t xml:space="preserve">Email : </w:t>
    </w:r>
    <w:hyperlink r:id="rId3" w:history="1">
      <w:r w:rsidRPr="005526C0">
        <w:rPr>
          <w:rStyle w:val="Hyperlink"/>
          <w:rFonts w:ascii="Times New Roman" w:hAnsi="Times New Roman"/>
          <w:sz w:val="18"/>
          <w:szCs w:val="18"/>
        </w:rPr>
        <w:t>info@stikesyarsimataram.ac.id</w:t>
      </w:r>
    </w:hyperlink>
  </w:p>
  <w:p w14:paraId="57D9A2CE" w14:textId="2454CEAA" w:rsidR="0046280B" w:rsidRPr="00F903D9" w:rsidRDefault="00F903D9" w:rsidP="00F903D9">
    <w:pPr>
      <w:pStyle w:val="ListParagraph"/>
      <w:tabs>
        <w:tab w:val="left" w:pos="1560"/>
        <w:tab w:val="left" w:pos="1843"/>
        <w:tab w:val="left" w:pos="5103"/>
        <w:tab w:val="left" w:pos="6237"/>
      </w:tabs>
      <w:ind w:left="360"/>
      <w:jc w:val="center"/>
      <w:rPr>
        <w:rFonts w:ascii="Arial" w:hAnsi="Arial" w:cs="Arial"/>
      </w:rPr>
    </w:pPr>
    <w:r>
      <w:rPr>
        <w:noProof/>
        <w:lang w:val="en-GB" w:eastAsia="en-GB"/>
      </w:rPr>
      <w:pict w14:anchorId="4E5FFA3A">
        <v:line id="_x0000_s1025" style="position:absolute;left:0;text-align:left;flip:y;z-index:251659264;visibility:visible;mso-wrap-distance-top:-6e-5mm;mso-wrap-distance-bottom:-6e-5mm" from=".75pt,6.3pt" to="491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C99o7J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  <w:r>
      <w:rPr>
        <w:noProof/>
        <w:sz w:val="22"/>
        <w:szCs w:val="22"/>
        <w:lang w:val="en-GB" w:eastAsia="en-GB"/>
      </w:rPr>
      <w:pict w14:anchorId="530F6E84">
        <v:line id="_x0000_s1026" style="position:absolute;left:0;text-align:left;flip:y;z-index:251660288;visibility:visible;mso-wrap-distance-top:-6e-5mm;mso-wrap-distance-bottom:-6e-5mm" from=".75pt,6.3pt" to="491.0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ApFoav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9C339A6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288048761">
    <w:abstractNumId w:val="4"/>
  </w:num>
  <w:num w:numId="2" w16cid:durableId="872032662">
    <w:abstractNumId w:val="7"/>
  </w:num>
  <w:num w:numId="3" w16cid:durableId="1332562736">
    <w:abstractNumId w:val="0"/>
  </w:num>
  <w:num w:numId="4" w16cid:durableId="276328406">
    <w:abstractNumId w:val="1"/>
  </w:num>
  <w:num w:numId="5" w16cid:durableId="444422512">
    <w:abstractNumId w:val="2"/>
  </w:num>
  <w:num w:numId="6" w16cid:durableId="482085120">
    <w:abstractNumId w:val="5"/>
  </w:num>
  <w:num w:numId="7" w16cid:durableId="489756160">
    <w:abstractNumId w:val="6"/>
  </w:num>
  <w:num w:numId="8" w16cid:durableId="12691954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7CF5"/>
    <w:rsid w:val="0004709B"/>
    <w:rsid w:val="000503D1"/>
    <w:rsid w:val="00051E62"/>
    <w:rsid w:val="000660B5"/>
    <w:rsid w:val="0009345E"/>
    <w:rsid w:val="000B3283"/>
    <w:rsid w:val="000B41FC"/>
    <w:rsid w:val="000B4A1F"/>
    <w:rsid w:val="000B560B"/>
    <w:rsid w:val="000D2B38"/>
    <w:rsid w:val="000F4459"/>
    <w:rsid w:val="00103A0E"/>
    <w:rsid w:val="00121794"/>
    <w:rsid w:val="0016221D"/>
    <w:rsid w:val="00167158"/>
    <w:rsid w:val="001756DA"/>
    <w:rsid w:val="001810E3"/>
    <w:rsid w:val="0019248A"/>
    <w:rsid w:val="001B7D87"/>
    <w:rsid w:val="001D0C17"/>
    <w:rsid w:val="002417B5"/>
    <w:rsid w:val="00295AA2"/>
    <w:rsid w:val="002A2DB9"/>
    <w:rsid w:val="002B45E7"/>
    <w:rsid w:val="002C0715"/>
    <w:rsid w:val="002D5E65"/>
    <w:rsid w:val="0030455E"/>
    <w:rsid w:val="0030457D"/>
    <w:rsid w:val="0032789B"/>
    <w:rsid w:val="00342A1D"/>
    <w:rsid w:val="0034301B"/>
    <w:rsid w:val="00347D18"/>
    <w:rsid w:val="003608EB"/>
    <w:rsid w:val="00364C47"/>
    <w:rsid w:val="00371979"/>
    <w:rsid w:val="003B2C86"/>
    <w:rsid w:val="003F49D3"/>
    <w:rsid w:val="0041756F"/>
    <w:rsid w:val="004435AA"/>
    <w:rsid w:val="00451696"/>
    <w:rsid w:val="0046280B"/>
    <w:rsid w:val="004A102D"/>
    <w:rsid w:val="004B4099"/>
    <w:rsid w:val="004C119F"/>
    <w:rsid w:val="004C1FED"/>
    <w:rsid w:val="004C2EA7"/>
    <w:rsid w:val="004D2267"/>
    <w:rsid w:val="004D3078"/>
    <w:rsid w:val="004F2E04"/>
    <w:rsid w:val="0050472E"/>
    <w:rsid w:val="005526C0"/>
    <w:rsid w:val="005571B0"/>
    <w:rsid w:val="005763BA"/>
    <w:rsid w:val="00582442"/>
    <w:rsid w:val="005A661E"/>
    <w:rsid w:val="005B150C"/>
    <w:rsid w:val="005B5EAE"/>
    <w:rsid w:val="005B6474"/>
    <w:rsid w:val="005F78A6"/>
    <w:rsid w:val="00625924"/>
    <w:rsid w:val="00653282"/>
    <w:rsid w:val="00654961"/>
    <w:rsid w:val="0065674F"/>
    <w:rsid w:val="00660432"/>
    <w:rsid w:val="00677549"/>
    <w:rsid w:val="0069641F"/>
    <w:rsid w:val="006A2B13"/>
    <w:rsid w:val="006A5BF0"/>
    <w:rsid w:val="006D11C2"/>
    <w:rsid w:val="0078241C"/>
    <w:rsid w:val="007970A7"/>
    <w:rsid w:val="007B12FC"/>
    <w:rsid w:val="007F5E8A"/>
    <w:rsid w:val="00804BB2"/>
    <w:rsid w:val="00821A74"/>
    <w:rsid w:val="008262E6"/>
    <w:rsid w:val="00863FC9"/>
    <w:rsid w:val="0087436B"/>
    <w:rsid w:val="00890C34"/>
    <w:rsid w:val="008B36DA"/>
    <w:rsid w:val="008B4847"/>
    <w:rsid w:val="008D45E9"/>
    <w:rsid w:val="00923E92"/>
    <w:rsid w:val="0094487E"/>
    <w:rsid w:val="009458B7"/>
    <w:rsid w:val="009608DD"/>
    <w:rsid w:val="009633A1"/>
    <w:rsid w:val="00984281"/>
    <w:rsid w:val="009B6543"/>
    <w:rsid w:val="009E5C98"/>
    <w:rsid w:val="00A05843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6441A"/>
    <w:rsid w:val="00B87F6D"/>
    <w:rsid w:val="00BD3DDA"/>
    <w:rsid w:val="00C02972"/>
    <w:rsid w:val="00C16ABF"/>
    <w:rsid w:val="00C573B6"/>
    <w:rsid w:val="00C87D8C"/>
    <w:rsid w:val="00CB5299"/>
    <w:rsid w:val="00CE622D"/>
    <w:rsid w:val="00D16762"/>
    <w:rsid w:val="00D57D3B"/>
    <w:rsid w:val="00D60CCF"/>
    <w:rsid w:val="00D65539"/>
    <w:rsid w:val="00D70645"/>
    <w:rsid w:val="00DB1E59"/>
    <w:rsid w:val="00DE0597"/>
    <w:rsid w:val="00DE686C"/>
    <w:rsid w:val="00DF5A76"/>
    <w:rsid w:val="00E00DEE"/>
    <w:rsid w:val="00E06300"/>
    <w:rsid w:val="00E81A30"/>
    <w:rsid w:val="00EB527D"/>
    <w:rsid w:val="00EC7E6F"/>
    <w:rsid w:val="00F261BD"/>
    <w:rsid w:val="00F33BD8"/>
    <w:rsid w:val="00F60FAF"/>
    <w:rsid w:val="00F71941"/>
    <w:rsid w:val="00F903D9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7A64E"/>
  <w15:docId w15:val="{BA5EA64D-0F12-4FC8-B4BB-1ED6F0536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3DDA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ikes_yarsi_mataram@yahoo.com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69394-5D68-4F07-A0C0-F091466BD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1185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1615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52</cp:revision>
  <cp:lastPrinted>2025-02-06T03:44:00Z</cp:lastPrinted>
  <dcterms:created xsi:type="dcterms:W3CDTF">2021-08-09T06:33:00Z</dcterms:created>
  <dcterms:modified xsi:type="dcterms:W3CDTF">2025-07-28T00:35:00Z</dcterms:modified>
</cp:coreProperties>
</file>