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A7555" w14:textId="77777777" w:rsidR="00863FC9" w:rsidRPr="00782E8E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53441CBD" w14:textId="77777777" w:rsidR="00863FC9" w:rsidRDefault="00863FC9" w:rsidP="00863FC9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Hal</w:t>
      </w:r>
      <w:r>
        <w:rPr>
          <w:rFonts w:ascii="Times New Roman" w:hAnsi="Times New Roman"/>
          <w:b/>
          <w:szCs w:val="24"/>
        </w:rPr>
        <w:tab/>
        <w:t>: Mengganti Praktek</w:t>
      </w:r>
    </w:p>
    <w:p w14:paraId="770F56D9" w14:textId="77777777" w:rsidR="00863FC9" w:rsidRDefault="00863FC9" w:rsidP="00863FC9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2283BB05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  <w:t>Kepada</w:t>
      </w:r>
    </w:p>
    <w:p w14:paraId="32AA6FC8" w14:textId="77777777" w:rsidR="00863FC9" w:rsidRDefault="00863FC9" w:rsidP="00863FC9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  <w:t>Yth. Bapak/Ibu/Sdr. Pembimbing Praktek</w:t>
      </w:r>
    </w:p>
    <w:p w14:paraId="4F8F11A3" w14:textId="77777777" w:rsidR="00863FC9" w:rsidRDefault="00863FC9" w:rsidP="00863FC9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__________________________________________</w:t>
      </w:r>
    </w:p>
    <w:p w14:paraId="3EA48D15" w14:textId="77777777" w:rsidR="00863FC9" w:rsidRDefault="00863FC9" w:rsidP="00863FC9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Di</w:t>
      </w:r>
    </w:p>
    <w:p w14:paraId="49C52390" w14:textId="77777777" w:rsid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Tempat</w:t>
      </w:r>
    </w:p>
    <w:p w14:paraId="2AF22959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 w:hanging="1701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 w:rsidRPr="00863FC9">
        <w:rPr>
          <w:rFonts w:ascii="Times New Roman" w:hAnsi="Times New Roman"/>
          <w:szCs w:val="24"/>
        </w:rPr>
        <w:t>Dengan hormat,</w:t>
      </w:r>
    </w:p>
    <w:p w14:paraId="27291399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Yang bertanda tangan di bawah ini :</w:t>
      </w:r>
    </w:p>
    <w:p w14:paraId="6DE1AD5F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Nama</w:t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05C4F8B8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NIM</w:t>
      </w:r>
      <w:r w:rsidRPr="00863FC9">
        <w:rPr>
          <w:rFonts w:ascii="Times New Roman" w:hAnsi="Times New Roman"/>
          <w:szCs w:val="24"/>
        </w:rPr>
        <w:tab/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70867133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Program Stdi</w:t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70B1A0DE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Dengan ini mohon diberikan ijin untuk mengganti praktek sehubungan dengan ketidak hadiran saya sesuai dengan jadwal selama  ___  hari di ruang _________________________ dan penggantian Praktek akan dilaksanakan tanggal ______________________ </w:t>
      </w:r>
    </w:p>
    <w:p w14:paraId="697561DA" w14:textId="77777777" w:rsidR="00863FC9" w:rsidRPr="00863FC9" w:rsidRDefault="00863FC9" w:rsidP="00863FC9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Demikian, atas bantuan dan kerjasamanya disampaikan terima kasih.</w:t>
      </w:r>
    </w:p>
    <w:p w14:paraId="5737D61D" w14:textId="77777777" w:rsidR="00863FC9" w:rsidRPr="00863FC9" w:rsidRDefault="00863FC9" w:rsidP="00863FC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Mataram, ________________ 20</w:t>
      </w:r>
    </w:p>
    <w:p w14:paraId="141E0249" w14:textId="77777777" w:rsidR="00863FC9" w:rsidRPr="00863FC9" w:rsidRDefault="00863FC9" w:rsidP="00863FC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Mahasiswa</w:t>
      </w:r>
    </w:p>
    <w:p w14:paraId="5E4A65A3" w14:textId="77777777" w:rsidR="00863FC9" w:rsidRPr="00863FC9" w:rsidRDefault="00863FC9" w:rsidP="00863FC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szCs w:val="24"/>
        </w:rPr>
      </w:pPr>
    </w:p>
    <w:p w14:paraId="672A041E" w14:textId="77777777" w:rsidR="00863FC9" w:rsidRDefault="00863FC9" w:rsidP="00863FC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rPr>
          <w:rFonts w:ascii="Times New Roman" w:hAnsi="Times New Roman"/>
          <w:b/>
          <w:szCs w:val="24"/>
        </w:rPr>
      </w:pPr>
    </w:p>
    <w:p w14:paraId="51ECCDEF" w14:textId="77777777" w:rsidR="00863FC9" w:rsidRDefault="00863FC9" w:rsidP="00863FC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_____________________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336"/>
        <w:gridCol w:w="3576"/>
      </w:tblGrid>
      <w:tr w:rsidR="00863FC9" w14:paraId="47CA7A7B" w14:textId="77777777" w:rsidTr="002D5E65">
        <w:tc>
          <w:tcPr>
            <w:tcW w:w="3402" w:type="dxa"/>
          </w:tcPr>
          <w:p w14:paraId="04A53E44" w14:textId="77777777" w:rsidR="00863FC9" w:rsidRDefault="00863FC9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Disetujui oleh :</w:t>
            </w:r>
          </w:p>
        </w:tc>
        <w:tc>
          <w:tcPr>
            <w:tcW w:w="3336" w:type="dxa"/>
          </w:tcPr>
          <w:p w14:paraId="52527485" w14:textId="77777777" w:rsidR="00863FC9" w:rsidRDefault="00863FC9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Nama</w:t>
            </w:r>
          </w:p>
        </w:tc>
        <w:tc>
          <w:tcPr>
            <w:tcW w:w="3576" w:type="dxa"/>
          </w:tcPr>
          <w:p w14:paraId="404CE689" w14:textId="77777777" w:rsidR="00863FC9" w:rsidRDefault="00863FC9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Tanda Tangan</w:t>
            </w:r>
          </w:p>
          <w:p w14:paraId="6134F5E7" w14:textId="77777777" w:rsidR="00D65539" w:rsidRDefault="00D65539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863FC9" w14:paraId="5B8B1B53" w14:textId="77777777" w:rsidTr="002D5E65">
        <w:tc>
          <w:tcPr>
            <w:tcW w:w="3402" w:type="dxa"/>
          </w:tcPr>
          <w:p w14:paraId="3DC9992D" w14:textId="77777777" w:rsidR="00863FC9" w:rsidRPr="002D5E65" w:rsidRDefault="00863FC9" w:rsidP="002D5E65">
            <w:pPr>
              <w:pStyle w:val="ListParagraph"/>
              <w:numPr>
                <w:ilvl w:val="0"/>
                <w:numId w:val="4"/>
              </w:numPr>
              <w:spacing w:line="480" w:lineRule="auto"/>
            </w:pPr>
            <w:r w:rsidRPr="002D5E65">
              <w:t>Pembimbing Lahan</w:t>
            </w:r>
          </w:p>
          <w:p w14:paraId="7A061AAD" w14:textId="77777777" w:rsidR="002D5E65" w:rsidRDefault="002D5E65" w:rsidP="002D5E65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36" w:type="dxa"/>
          </w:tcPr>
          <w:p w14:paraId="573A5C0D" w14:textId="77777777" w:rsidR="00863FC9" w:rsidRDefault="00863FC9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74EA4CA4" w14:textId="77777777" w:rsidR="00863FC9" w:rsidRDefault="00863FC9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  <w:tr w:rsidR="00863FC9" w14:paraId="6F42D4A6" w14:textId="77777777" w:rsidTr="002D5E65">
        <w:tc>
          <w:tcPr>
            <w:tcW w:w="3402" w:type="dxa"/>
          </w:tcPr>
          <w:p w14:paraId="02A420CA" w14:textId="77777777" w:rsidR="00863FC9" w:rsidRDefault="002D5E65" w:rsidP="002D5E65">
            <w:pPr>
              <w:numPr>
                <w:ilvl w:val="0"/>
                <w:numId w:val="4"/>
              </w:numPr>
              <w:spacing w:line="480" w:lineRule="auto"/>
              <w:ind w:left="284"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Pembimbing </w:t>
            </w:r>
            <w:r w:rsidR="00863FC9">
              <w:rPr>
                <w:rFonts w:ascii="Times New Roman" w:hAnsi="Times New Roman"/>
              </w:rPr>
              <w:t>Pendidikan</w:t>
            </w:r>
          </w:p>
        </w:tc>
        <w:tc>
          <w:tcPr>
            <w:tcW w:w="3336" w:type="dxa"/>
          </w:tcPr>
          <w:p w14:paraId="6D8A8C7E" w14:textId="77777777" w:rsidR="00863FC9" w:rsidRDefault="00863FC9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773CB6EF" w14:textId="77777777" w:rsidR="00863FC9" w:rsidRDefault="00863FC9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</w:tbl>
    <w:p w14:paraId="71E4DECF" w14:textId="77777777" w:rsidR="00863FC9" w:rsidRDefault="00863FC9" w:rsidP="00863FC9">
      <w:pPr>
        <w:jc w:val="center"/>
        <w:rPr>
          <w:rFonts w:ascii="Times New Roman" w:hAnsi="Times New Roman"/>
        </w:rPr>
      </w:pPr>
    </w:p>
    <w:p w14:paraId="7444AACD" w14:textId="77777777" w:rsidR="00863FC9" w:rsidRDefault="00863FC9" w:rsidP="00863FC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Mengetahui</w:t>
      </w:r>
    </w:p>
    <w:p w14:paraId="09596134" w14:textId="77777777" w:rsidR="00863FC9" w:rsidRDefault="00863FC9" w:rsidP="00863FC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Program Studi Kebidanan Jenjang Diploma Tiga (D.III)</w:t>
      </w:r>
    </w:p>
    <w:p w14:paraId="44F2BC91" w14:textId="77777777" w:rsidR="00863FC9" w:rsidRDefault="00863FC9" w:rsidP="00863FC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Ketua</w:t>
      </w:r>
    </w:p>
    <w:p w14:paraId="2F38D4C1" w14:textId="77777777" w:rsidR="00863FC9" w:rsidRDefault="00863FC9" w:rsidP="00863FC9">
      <w:pPr>
        <w:jc w:val="center"/>
        <w:rPr>
          <w:rFonts w:ascii="Times New Roman" w:hAnsi="Times New Roman"/>
        </w:rPr>
      </w:pPr>
    </w:p>
    <w:p w14:paraId="3246ADEE" w14:textId="77777777" w:rsidR="00863FC9" w:rsidRDefault="00863FC9" w:rsidP="00863FC9">
      <w:pPr>
        <w:jc w:val="center"/>
        <w:rPr>
          <w:rFonts w:ascii="Times New Roman" w:hAnsi="Times New Roman"/>
        </w:rPr>
      </w:pPr>
    </w:p>
    <w:p w14:paraId="5C8B57AE" w14:textId="77777777" w:rsidR="00863FC9" w:rsidRDefault="00863FC9" w:rsidP="00863FC9">
      <w:pPr>
        <w:jc w:val="center"/>
        <w:rPr>
          <w:rFonts w:ascii="Times New Roman" w:hAnsi="Times New Roman"/>
        </w:rPr>
      </w:pPr>
    </w:p>
    <w:p w14:paraId="68AF8E57" w14:textId="77777777" w:rsidR="00863FC9" w:rsidRPr="0087436B" w:rsidRDefault="001D0C17" w:rsidP="00863FC9">
      <w:pPr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Susilia Idyawati, SST.,M.Kes.</w:t>
      </w:r>
    </w:p>
    <w:p w14:paraId="31F4A188" w14:textId="77777777" w:rsidR="00863FC9" w:rsidRDefault="00863FC9" w:rsidP="00A85892">
      <w:pPr>
        <w:jc w:val="center"/>
        <w:rPr>
          <w:rFonts w:ascii="Times New Roman" w:hAnsi="Times New Roman"/>
        </w:rPr>
      </w:pPr>
      <w:r w:rsidRPr="001D0C17">
        <w:rPr>
          <w:rFonts w:ascii="Times New Roman" w:hAnsi="Times New Roman"/>
        </w:rPr>
        <w:t>NIK.</w:t>
      </w:r>
      <w:r w:rsidR="001D0C17">
        <w:rPr>
          <w:rFonts w:ascii="Times New Roman" w:hAnsi="Times New Roman"/>
        </w:rPr>
        <w:t xml:space="preserve"> 3031402</w:t>
      </w:r>
    </w:p>
    <w:p w14:paraId="5BA1488A" w14:textId="77777777" w:rsidR="00E37F23" w:rsidRDefault="00E37F23" w:rsidP="00863FC9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14:paraId="5A57A3AF" w14:textId="65C1ECAB" w:rsidR="00863FC9" w:rsidRPr="004D2267" w:rsidRDefault="00863FC9" w:rsidP="00863FC9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4D2267">
        <w:rPr>
          <w:rFonts w:ascii="Times New Roman" w:hAnsi="Times New Roman"/>
          <w:b/>
          <w:sz w:val="32"/>
          <w:szCs w:val="32"/>
          <w:u w:val="single"/>
        </w:rPr>
        <w:lastRenderedPageBreak/>
        <w:t>SURAT PERGANTIAN DINAS</w:t>
      </w:r>
    </w:p>
    <w:p w14:paraId="6F2F52E1" w14:textId="77777777" w:rsidR="00863FC9" w:rsidRDefault="00863FC9" w:rsidP="00863FC9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058B6792" w14:textId="77777777" w:rsidR="00863FC9" w:rsidRPr="008B36DA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Bukti telah mengganti jadwal dinas</w:t>
      </w:r>
    </w:p>
    <w:p w14:paraId="5010F9D2" w14:textId="77777777" w:rsidR="00863FC9" w:rsidRPr="008B36DA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Dengan ini saya,</w:t>
      </w:r>
    </w:p>
    <w:p w14:paraId="364CC674" w14:textId="77777777" w:rsidR="00863FC9" w:rsidRPr="008B36DA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</w:p>
    <w:p w14:paraId="3A662FD3" w14:textId="77777777" w:rsidR="00863FC9" w:rsidRPr="008B36DA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Nama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7D4589C4" w14:textId="77777777" w:rsidR="00863FC9" w:rsidRPr="008B36DA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NIP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6FC3156B" w14:textId="77777777" w:rsidR="00863FC9" w:rsidRPr="008B36DA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Selaku pembimbing / perawat yang ditunjuk membimbing mahasiswa menyatakan bahwa mahasiswa yang bersangkutan diatas telah mengganti jadwal dinas sesuai dengan jadwal yang telah diajukan oleh mahasiswa tersebut.</w:t>
      </w:r>
    </w:p>
    <w:p w14:paraId="2A199565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 w:rsidRPr="008B36DA">
        <w:rPr>
          <w:rFonts w:ascii="Times New Roman" w:hAnsi="Times New Roman"/>
          <w:szCs w:val="24"/>
        </w:rPr>
        <w:t>Keterangan …………………………………………………</w:t>
      </w:r>
    </w:p>
    <w:p w14:paraId="32851058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35D0D2D7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273557E6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4479EB92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144F11CA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863FC9" w14:paraId="0926F547" w14:textId="77777777" w:rsidTr="000045B0">
        <w:tc>
          <w:tcPr>
            <w:tcW w:w="4927" w:type="dxa"/>
          </w:tcPr>
          <w:p w14:paraId="386A2C61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C354F57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Mengetahui,</w:t>
            </w:r>
          </w:p>
          <w:p w14:paraId="0431AF1A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Kepala Ruangan</w:t>
            </w:r>
          </w:p>
          <w:p w14:paraId="01171A8B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E61EC68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3DB74E8A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3C4CD3C8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A657CB7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</w:t>
            </w:r>
            <w:r w:rsidR="0069641F">
              <w:rPr>
                <w:rFonts w:ascii="Times New Roman" w:hAnsi="Times New Roman"/>
              </w:rPr>
              <w:t>_________ )</w:t>
            </w:r>
          </w:p>
          <w:p w14:paraId="526E693F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NIP.</w:t>
            </w:r>
          </w:p>
        </w:tc>
        <w:tc>
          <w:tcPr>
            <w:tcW w:w="4928" w:type="dxa"/>
          </w:tcPr>
          <w:p w14:paraId="70C87DE2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Mataram,                                   20</w:t>
            </w:r>
          </w:p>
          <w:p w14:paraId="56924BCC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Pembimbing / Perawat</w:t>
            </w:r>
          </w:p>
          <w:p w14:paraId="4572C553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Lahan</w:t>
            </w:r>
          </w:p>
          <w:p w14:paraId="5F08D06D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7030C62D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1A2FB1B9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32C1C5F9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ED4AB09" w14:textId="77777777" w:rsidR="00863FC9" w:rsidRDefault="0069641F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 w:rsidR="00863FC9">
              <w:rPr>
                <w:rFonts w:ascii="Times New Roman" w:hAnsi="Times New Roman"/>
              </w:rPr>
              <w:t>_______</w:t>
            </w:r>
            <w:r>
              <w:rPr>
                <w:rFonts w:ascii="Times New Roman" w:hAnsi="Times New Roman"/>
              </w:rPr>
              <w:t>_______________________________</w:t>
            </w:r>
            <w:r w:rsidR="00863FC9">
              <w:rPr>
                <w:rFonts w:ascii="Times New Roman" w:hAnsi="Times New Roman"/>
              </w:rPr>
              <w:t>)</w:t>
            </w:r>
          </w:p>
          <w:p w14:paraId="4FB26058" w14:textId="77777777" w:rsidR="00863FC9" w:rsidRDefault="00863FC9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NIP.</w:t>
            </w:r>
          </w:p>
        </w:tc>
      </w:tr>
    </w:tbl>
    <w:p w14:paraId="369C4816" w14:textId="77777777" w:rsidR="00863FC9" w:rsidRDefault="00863FC9" w:rsidP="00863FC9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</w:rPr>
      </w:pPr>
    </w:p>
    <w:p w14:paraId="24863CAD" w14:textId="77777777" w:rsidR="00863FC9" w:rsidRPr="009E5C98" w:rsidRDefault="00863FC9" w:rsidP="00863FC9">
      <w:pPr>
        <w:jc w:val="center"/>
        <w:rPr>
          <w:rFonts w:ascii="Times New Roman" w:hAnsi="Times New Roman"/>
        </w:rPr>
      </w:pPr>
    </w:p>
    <w:p w14:paraId="4CD273AA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40AC3127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28E66A54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2A89E518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072695A0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6E46CEAC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2D739B7D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4720DFC1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5334C4AE" w14:textId="77777777" w:rsidR="00BD3DDA" w:rsidRDefault="00BD3DDA" w:rsidP="004D2267">
      <w:pPr>
        <w:jc w:val="center"/>
        <w:rPr>
          <w:rFonts w:ascii="Times New Roman" w:hAnsi="Times New Roman"/>
        </w:rPr>
      </w:pPr>
    </w:p>
    <w:p w14:paraId="2A6A31B0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4700E4AF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0851ECD0" w14:textId="77777777" w:rsidR="00A85892" w:rsidRDefault="00A85892" w:rsidP="004D2267">
      <w:pPr>
        <w:jc w:val="center"/>
        <w:rPr>
          <w:rFonts w:ascii="Times New Roman" w:hAnsi="Times New Roman"/>
        </w:rPr>
      </w:pPr>
    </w:p>
    <w:p w14:paraId="49F695DE" w14:textId="77777777" w:rsidR="00A85892" w:rsidRDefault="00A85892" w:rsidP="004D2267">
      <w:pPr>
        <w:jc w:val="center"/>
        <w:rPr>
          <w:rFonts w:ascii="Times New Roman" w:hAnsi="Times New Roman"/>
        </w:rPr>
      </w:pPr>
    </w:p>
    <w:p w14:paraId="1E661F46" w14:textId="77777777" w:rsidR="009608DD" w:rsidRDefault="009608DD" w:rsidP="009608DD">
      <w:pPr>
        <w:rPr>
          <w:rFonts w:ascii="Times New Roman" w:hAnsi="Times New Roman"/>
        </w:rPr>
      </w:pPr>
    </w:p>
    <w:sectPr w:rsidR="009608DD" w:rsidSect="00C573B6">
      <w:headerReference w:type="default" r:id="rId8"/>
      <w:pgSz w:w="11907" w:h="16839" w:code="9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E48F8" w14:textId="77777777" w:rsidR="00312A7E" w:rsidRDefault="00312A7E" w:rsidP="00BD3DDA">
      <w:r>
        <w:separator/>
      </w:r>
    </w:p>
  </w:endnote>
  <w:endnote w:type="continuationSeparator" w:id="0">
    <w:p w14:paraId="6D6CAD52" w14:textId="77777777" w:rsidR="00312A7E" w:rsidRDefault="00312A7E" w:rsidP="00BD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471C8" w14:textId="77777777" w:rsidR="00312A7E" w:rsidRDefault="00312A7E" w:rsidP="00BD3DDA">
      <w:r>
        <w:separator/>
      </w:r>
    </w:p>
  </w:footnote>
  <w:footnote w:type="continuationSeparator" w:id="0">
    <w:p w14:paraId="1E90E1FC" w14:textId="77777777" w:rsidR="00312A7E" w:rsidRDefault="00312A7E" w:rsidP="00BD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AB941" w14:textId="77777777" w:rsidR="00E37F23" w:rsidRPr="00E37F23" w:rsidRDefault="00E37F23" w:rsidP="00E37F23">
    <w:pPr>
      <w:ind w:left="720"/>
      <w:jc w:val="center"/>
      <w:rPr>
        <w:rFonts w:ascii="Times New Roman" w:hAnsi="Times New Roman"/>
        <w:sz w:val="28"/>
        <w:szCs w:val="28"/>
        <w:lang w:val="de-DE"/>
      </w:rPr>
    </w:pPr>
    <w:r w:rsidRPr="00E37F23">
      <w:rPr>
        <w:rFonts w:ascii="Times New Roman" w:hAnsi="Times New Roman"/>
        <w:noProof/>
        <w:sz w:val="28"/>
        <w:szCs w:val="28"/>
        <w:lang w:val="en-US"/>
      </w:rPr>
      <w:drawing>
        <wp:anchor distT="0" distB="0" distL="114300" distR="114300" simplePos="0" relativeHeight="251661312" behindDoc="1" locked="0" layoutInCell="1" allowOverlap="1" wp14:anchorId="649C8A0C" wp14:editId="6468E711">
          <wp:simplePos x="0" y="0"/>
          <wp:positionH relativeFrom="column">
            <wp:posOffset>67089</wp:posOffset>
          </wp:positionH>
          <wp:positionV relativeFrom="paragraph">
            <wp:posOffset>142958</wp:posOffset>
          </wp:positionV>
          <wp:extent cx="691764" cy="675861"/>
          <wp:effectExtent l="0" t="0" r="0" b="0"/>
          <wp:wrapNone/>
          <wp:docPr id="18" name="Picture 2" descr="D:\ARSIP\LOGO\LOGO INK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ARSIP\LOGO\LOGO INK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8F8F8"/>
                      </a:clrFrom>
                      <a:clrTo>
                        <a:srgbClr val="F8F8F8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764" cy="6758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7F23">
      <w:rPr>
        <w:rFonts w:ascii="Times New Roman" w:hAnsi="Times New Roman"/>
        <w:sz w:val="28"/>
        <w:szCs w:val="28"/>
        <w:lang w:val="de-DE"/>
      </w:rPr>
      <w:t>YAYASAN RUMAH SAKIT ISLAM NUSA TENGGARA BARAT</w:t>
    </w:r>
  </w:p>
  <w:p w14:paraId="2721E0AF" w14:textId="77777777" w:rsidR="00E37F23" w:rsidRPr="00E37F23" w:rsidRDefault="00E37F23" w:rsidP="00E37F23">
    <w:pPr>
      <w:ind w:left="720"/>
      <w:jc w:val="center"/>
      <w:rPr>
        <w:rFonts w:ascii="Times New Roman" w:hAnsi="Times New Roman"/>
        <w:b/>
        <w:sz w:val="28"/>
        <w:szCs w:val="28"/>
        <w:lang w:val="de-DE"/>
      </w:rPr>
    </w:pPr>
    <w:r w:rsidRPr="00E37F23">
      <w:rPr>
        <w:rFonts w:ascii="Times New Roman" w:hAnsi="Times New Roman"/>
        <w:b/>
        <w:sz w:val="28"/>
        <w:szCs w:val="28"/>
        <w:lang w:val="de-DE"/>
      </w:rPr>
      <w:t>INSTITUT KESEHATAN YARSI MATARAM</w:t>
    </w:r>
  </w:p>
  <w:p w14:paraId="59B56CE5" w14:textId="77777777" w:rsidR="00E37F23" w:rsidRDefault="00E37F23" w:rsidP="00E37F23">
    <w:pPr>
      <w:ind w:left="720"/>
      <w:jc w:val="center"/>
      <w:rPr>
        <w:rFonts w:ascii="Times New Roman" w:hAnsi="Times New Roman"/>
        <w:b/>
        <w:szCs w:val="24"/>
        <w:lang w:val="de-DE"/>
      </w:rPr>
    </w:pPr>
    <w:r>
      <w:rPr>
        <w:rFonts w:ascii="Times New Roman" w:hAnsi="Times New Roman"/>
        <w:b/>
        <w:szCs w:val="24"/>
        <w:lang w:val="de-DE"/>
      </w:rPr>
      <w:t>FAKULTAS KESEHATAN</w:t>
    </w:r>
  </w:p>
  <w:p w14:paraId="201F666F" w14:textId="77777777" w:rsidR="00E37F23" w:rsidRPr="00863FC9" w:rsidRDefault="00E37F23" w:rsidP="00E37F23">
    <w:pPr>
      <w:ind w:left="720"/>
      <w:jc w:val="center"/>
      <w:rPr>
        <w:rFonts w:ascii="Times New Roman" w:hAnsi="Times New Roman"/>
        <w:b/>
        <w:szCs w:val="24"/>
        <w:lang w:val="de-DE"/>
      </w:rPr>
    </w:pPr>
    <w:r w:rsidRPr="00863FC9">
      <w:rPr>
        <w:rFonts w:ascii="Times New Roman" w:hAnsi="Times New Roman"/>
        <w:b/>
        <w:szCs w:val="24"/>
        <w:lang w:val="de-DE"/>
      </w:rPr>
      <w:t>PROGRAM STUDI KEBIDANAN JENJANG DIPLOMA TIGA (D.III)</w:t>
    </w:r>
  </w:p>
  <w:p w14:paraId="6FA9709C" w14:textId="77777777" w:rsidR="00E37F23" w:rsidRDefault="00E37F23" w:rsidP="00E37F23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b/>
        <w:color w:val="000000"/>
        <w:sz w:val="18"/>
        <w:szCs w:val="18"/>
      </w:rPr>
    </w:pPr>
    <w:r w:rsidRPr="000E3825">
      <w:rPr>
        <w:b/>
        <w:color w:val="000000"/>
        <w:sz w:val="18"/>
        <w:szCs w:val="18"/>
        <w:lang w:val="id-ID"/>
      </w:rPr>
      <w:t xml:space="preserve">Jl. </w:t>
    </w:r>
    <w:r>
      <w:rPr>
        <w:b/>
        <w:color w:val="000000"/>
        <w:sz w:val="18"/>
        <w:szCs w:val="18"/>
      </w:rPr>
      <w:t>TGH. H. Muh. Rais</w:t>
    </w:r>
    <w:r>
      <w:rPr>
        <w:b/>
        <w:color w:val="000000"/>
        <w:sz w:val="18"/>
        <w:szCs w:val="18"/>
        <w:lang w:val="id-ID"/>
      </w:rPr>
      <w:t xml:space="preserve">  Lingkar Selatan</w:t>
    </w:r>
    <w:r>
      <w:rPr>
        <w:b/>
        <w:color w:val="000000"/>
        <w:sz w:val="18"/>
        <w:szCs w:val="18"/>
      </w:rPr>
      <w:t xml:space="preserve"> Kota Mataram 83127</w:t>
    </w:r>
    <w:r w:rsidRPr="000E3825">
      <w:rPr>
        <w:b/>
        <w:color w:val="000000"/>
        <w:sz w:val="18"/>
        <w:szCs w:val="18"/>
        <w:lang w:val="id-ID"/>
      </w:rPr>
      <w:t xml:space="preserve"> Telp/Fax. (0370) 61612</w:t>
    </w:r>
    <w:r w:rsidRPr="000E3825">
      <w:rPr>
        <w:b/>
        <w:color w:val="000000"/>
        <w:sz w:val="18"/>
        <w:szCs w:val="18"/>
      </w:rPr>
      <w:t>7</w:t>
    </w:r>
    <w:r w:rsidRPr="000E3825">
      <w:rPr>
        <w:b/>
        <w:color w:val="000000"/>
        <w:sz w:val="18"/>
        <w:szCs w:val="18"/>
        <w:lang w:val="id-ID"/>
      </w:rPr>
      <w:t>1</w:t>
    </w:r>
    <w:r>
      <w:rPr>
        <w:b/>
        <w:color w:val="000000"/>
        <w:sz w:val="18"/>
        <w:szCs w:val="18"/>
      </w:rPr>
      <w:t>- 6161261</w:t>
    </w:r>
  </w:p>
  <w:p w14:paraId="52520B07" w14:textId="77777777" w:rsidR="00E37F23" w:rsidRPr="00C573B6" w:rsidRDefault="00E37F23" w:rsidP="00E37F23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b/>
        <w:color w:val="000000"/>
        <w:sz w:val="18"/>
        <w:szCs w:val="18"/>
      </w:rPr>
    </w:pPr>
    <w:r w:rsidRPr="000E3825">
      <w:rPr>
        <w:b/>
        <w:color w:val="000000"/>
        <w:sz w:val="18"/>
        <w:szCs w:val="18"/>
        <w:lang w:val="id-ID"/>
      </w:rPr>
      <w:t xml:space="preserve">Website : </w:t>
    </w:r>
    <w:hyperlink r:id="rId2" w:history="1">
      <w:r w:rsidRPr="00654961">
        <w:rPr>
          <w:rStyle w:val="Hyperlink"/>
          <w:rFonts w:ascii="Times New Roman" w:hAnsi="Times New Roman"/>
          <w:b/>
          <w:sz w:val="18"/>
          <w:szCs w:val="18"/>
          <w:lang w:val="id-ID"/>
        </w:rPr>
        <w:t>www.stikesyarsimataram.ac.id</w:t>
      </w:r>
    </w:hyperlink>
    <w:r w:rsidRPr="000E3825">
      <w:rPr>
        <w:sz w:val="18"/>
        <w:szCs w:val="18"/>
      </w:rPr>
      <w:t>.</w:t>
    </w:r>
    <w:r w:rsidRPr="000E3825">
      <w:rPr>
        <w:b/>
        <w:color w:val="000000"/>
        <w:sz w:val="18"/>
        <w:szCs w:val="18"/>
        <w:lang w:val="id-ID"/>
      </w:rPr>
      <w:t xml:space="preserve">Email : </w:t>
    </w:r>
    <w:hyperlink r:id="rId3" w:history="1">
      <w:r w:rsidRPr="00654961">
        <w:rPr>
          <w:rStyle w:val="Hyperlink"/>
          <w:rFonts w:ascii="Times New Roman" w:hAnsi="Times New Roman"/>
          <w:b/>
          <w:sz w:val="18"/>
          <w:szCs w:val="18"/>
        </w:rPr>
        <w:t>info@stikesyarsimataram.ac.id</w:t>
      </w:r>
    </w:hyperlink>
  </w:p>
  <w:p w14:paraId="307DFD36" w14:textId="77777777" w:rsidR="00E37F23" w:rsidRPr="00005D8C" w:rsidRDefault="00E37F23" w:rsidP="00E37F23">
    <w:pPr>
      <w:pStyle w:val="ListParagraph"/>
      <w:tabs>
        <w:tab w:val="left" w:pos="1560"/>
        <w:tab w:val="left" w:pos="1843"/>
        <w:tab w:val="left" w:pos="5103"/>
        <w:tab w:val="left" w:pos="6237"/>
      </w:tabs>
      <w:ind w:left="360"/>
      <w:jc w:val="center"/>
      <w:rPr>
        <w:rFonts w:ascii="Arial" w:hAnsi="Arial" w:cs="Arial"/>
      </w:rPr>
    </w:pPr>
    <w:r>
      <w:rPr>
        <w:noProof/>
        <w:lang w:val="en-GB" w:eastAsia="en-GB"/>
      </w:rPr>
      <w:pict w14:anchorId="47943F23">
        <v:line id="_x0000_s1025" style="position:absolute;left:0;text-align:left;flip:y;z-index:251659264;visibility:visible;mso-wrap-distance-top:-6e-5mm;mso-wrap-distance-bottom:-6e-5mm" from="4.65pt,6.3pt" to="483.7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B4ZNDQ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  <w:r>
      <w:rPr>
        <w:noProof/>
        <w:sz w:val="22"/>
        <w:szCs w:val="22"/>
        <w:lang w:val="en-GB" w:eastAsia="en-GB"/>
      </w:rPr>
      <w:pict w14:anchorId="1D47043F">
        <v:line id="_x0000_s1026" style="position:absolute;left:0;text-align:left;flip:y;z-index:251660288;visibility:visible;mso-wrap-distance-top:-6e-5mm;mso-wrap-distance-bottom:-6e-5mm" from=".75pt,6.3pt" to="476.9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BdyXix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ABD"/>
    <w:multiLevelType w:val="hybridMultilevel"/>
    <w:tmpl w:val="21565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EB4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C12FE0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9C339A6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741286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9D05294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A3A5E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F6C264D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226255952">
    <w:abstractNumId w:val="4"/>
  </w:num>
  <w:num w:numId="2" w16cid:durableId="456411795">
    <w:abstractNumId w:val="7"/>
  </w:num>
  <w:num w:numId="3" w16cid:durableId="1696157246">
    <w:abstractNumId w:val="0"/>
  </w:num>
  <w:num w:numId="4" w16cid:durableId="1444225190">
    <w:abstractNumId w:val="1"/>
  </w:num>
  <w:num w:numId="5" w16cid:durableId="1897617962">
    <w:abstractNumId w:val="2"/>
  </w:num>
  <w:num w:numId="6" w16cid:durableId="1799301057">
    <w:abstractNumId w:val="5"/>
  </w:num>
  <w:num w:numId="7" w16cid:durableId="1225146838">
    <w:abstractNumId w:val="6"/>
  </w:num>
  <w:num w:numId="8" w16cid:durableId="19409916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72E"/>
    <w:rsid w:val="00002A83"/>
    <w:rsid w:val="000045B0"/>
    <w:rsid w:val="00020A7D"/>
    <w:rsid w:val="00037CF5"/>
    <w:rsid w:val="0004709B"/>
    <w:rsid w:val="000503D1"/>
    <w:rsid w:val="00051E62"/>
    <w:rsid w:val="000660B5"/>
    <w:rsid w:val="0009345E"/>
    <w:rsid w:val="000B3283"/>
    <w:rsid w:val="000B41FC"/>
    <w:rsid w:val="000B4A1F"/>
    <w:rsid w:val="000B560B"/>
    <w:rsid w:val="000F4459"/>
    <w:rsid w:val="00103A0E"/>
    <w:rsid w:val="00121794"/>
    <w:rsid w:val="0016221D"/>
    <w:rsid w:val="00167158"/>
    <w:rsid w:val="001756DA"/>
    <w:rsid w:val="001810E3"/>
    <w:rsid w:val="0019248A"/>
    <w:rsid w:val="001D0C17"/>
    <w:rsid w:val="002417B5"/>
    <w:rsid w:val="00254967"/>
    <w:rsid w:val="00295AA2"/>
    <w:rsid w:val="002A2DB9"/>
    <w:rsid w:val="002B45E7"/>
    <w:rsid w:val="002C0715"/>
    <w:rsid w:val="002D5E65"/>
    <w:rsid w:val="0030455E"/>
    <w:rsid w:val="0030457D"/>
    <w:rsid w:val="00312A7E"/>
    <w:rsid w:val="0032789B"/>
    <w:rsid w:val="00342A1D"/>
    <w:rsid w:val="0034301B"/>
    <w:rsid w:val="00347D18"/>
    <w:rsid w:val="003608EB"/>
    <w:rsid w:val="00364C47"/>
    <w:rsid w:val="00371979"/>
    <w:rsid w:val="003B2C86"/>
    <w:rsid w:val="003F49D3"/>
    <w:rsid w:val="0041756F"/>
    <w:rsid w:val="004435AA"/>
    <w:rsid w:val="00451696"/>
    <w:rsid w:val="0046280B"/>
    <w:rsid w:val="004A102D"/>
    <w:rsid w:val="004B4099"/>
    <w:rsid w:val="004C119F"/>
    <w:rsid w:val="004C1FED"/>
    <w:rsid w:val="004C2EA7"/>
    <w:rsid w:val="004D2267"/>
    <w:rsid w:val="004D3078"/>
    <w:rsid w:val="004F2E04"/>
    <w:rsid w:val="0050472E"/>
    <w:rsid w:val="005526C0"/>
    <w:rsid w:val="005571B0"/>
    <w:rsid w:val="005763BA"/>
    <w:rsid w:val="00582442"/>
    <w:rsid w:val="005A661E"/>
    <w:rsid w:val="005B150C"/>
    <w:rsid w:val="005B5EAE"/>
    <w:rsid w:val="005B6474"/>
    <w:rsid w:val="005F78A6"/>
    <w:rsid w:val="00625924"/>
    <w:rsid w:val="00653282"/>
    <w:rsid w:val="00654961"/>
    <w:rsid w:val="0065674F"/>
    <w:rsid w:val="00660432"/>
    <w:rsid w:val="00677549"/>
    <w:rsid w:val="0069641F"/>
    <w:rsid w:val="006A2B13"/>
    <w:rsid w:val="006A5BF0"/>
    <w:rsid w:val="006D11C2"/>
    <w:rsid w:val="0078241C"/>
    <w:rsid w:val="007970A7"/>
    <w:rsid w:val="007B12FC"/>
    <w:rsid w:val="007F5E8A"/>
    <w:rsid w:val="00804BB2"/>
    <w:rsid w:val="00821A74"/>
    <w:rsid w:val="008262E6"/>
    <w:rsid w:val="00863FC9"/>
    <w:rsid w:val="0087436B"/>
    <w:rsid w:val="00890C34"/>
    <w:rsid w:val="008B36DA"/>
    <w:rsid w:val="008B4847"/>
    <w:rsid w:val="008D45E9"/>
    <w:rsid w:val="00923E92"/>
    <w:rsid w:val="0094487E"/>
    <w:rsid w:val="009458B7"/>
    <w:rsid w:val="009608DD"/>
    <w:rsid w:val="009633A1"/>
    <w:rsid w:val="00984281"/>
    <w:rsid w:val="009B6543"/>
    <w:rsid w:val="009E5C98"/>
    <w:rsid w:val="00A05843"/>
    <w:rsid w:val="00A2603A"/>
    <w:rsid w:val="00A262AE"/>
    <w:rsid w:val="00A45E8B"/>
    <w:rsid w:val="00A737C0"/>
    <w:rsid w:val="00A85892"/>
    <w:rsid w:val="00A91A23"/>
    <w:rsid w:val="00A940C0"/>
    <w:rsid w:val="00AD00A6"/>
    <w:rsid w:val="00AE70D4"/>
    <w:rsid w:val="00AF75C6"/>
    <w:rsid w:val="00B03663"/>
    <w:rsid w:val="00B04439"/>
    <w:rsid w:val="00B12D99"/>
    <w:rsid w:val="00B6441A"/>
    <w:rsid w:val="00B87F6D"/>
    <w:rsid w:val="00BD3DDA"/>
    <w:rsid w:val="00C02972"/>
    <w:rsid w:val="00C16ABF"/>
    <w:rsid w:val="00C573B6"/>
    <w:rsid w:val="00C87D8C"/>
    <w:rsid w:val="00CB5299"/>
    <w:rsid w:val="00CE622D"/>
    <w:rsid w:val="00D16762"/>
    <w:rsid w:val="00D57D3B"/>
    <w:rsid w:val="00D60CCF"/>
    <w:rsid w:val="00D65539"/>
    <w:rsid w:val="00D70645"/>
    <w:rsid w:val="00DB1E59"/>
    <w:rsid w:val="00DE0597"/>
    <w:rsid w:val="00DE686C"/>
    <w:rsid w:val="00DF5A76"/>
    <w:rsid w:val="00E00DEE"/>
    <w:rsid w:val="00E06300"/>
    <w:rsid w:val="00E37F23"/>
    <w:rsid w:val="00E81A30"/>
    <w:rsid w:val="00EB527D"/>
    <w:rsid w:val="00EC7E6F"/>
    <w:rsid w:val="00F261BD"/>
    <w:rsid w:val="00F33BD8"/>
    <w:rsid w:val="00F60FAF"/>
    <w:rsid w:val="00F71941"/>
    <w:rsid w:val="00FA1AB3"/>
    <w:rsid w:val="00FC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E853AF"/>
  <w15:docId w15:val="{98CDDE11-6F42-41E9-864B-E8EF8801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C34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C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64C47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037CF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54961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654961"/>
    <w:rPr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54961"/>
    <w:rPr>
      <w:rFonts w:eastAsia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3DDA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3DDA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ikes_yarsi_mataram@yahoo.com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MK%202020\SURAT%20KETERANGAN%20LUL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69394-5D68-4F07-A0C0-F091466BD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SURAT KETERANGAN LULUS</Template>
  <TotalTime>1183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1600</CharactersWithSpaces>
  <SharedDoc>false</SharedDoc>
  <HLinks>
    <vt:vector size="36" baseType="variant">
      <vt:variant>
        <vt:i4>6357087</vt:i4>
      </vt:variant>
      <vt:variant>
        <vt:i4>15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12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9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6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3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skepstikesyarsimataram@gmail.com</cp:lastModifiedBy>
  <cp:revision>52</cp:revision>
  <cp:lastPrinted>2025-02-06T03:44:00Z</cp:lastPrinted>
  <dcterms:created xsi:type="dcterms:W3CDTF">2021-08-09T06:33:00Z</dcterms:created>
  <dcterms:modified xsi:type="dcterms:W3CDTF">2025-07-28T00:38:00Z</dcterms:modified>
</cp:coreProperties>
</file>